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FA5DD" w14:textId="4205B3F2" w:rsidR="00F93E26" w:rsidRDefault="00A66FCA" w:rsidP="00E76932">
      <w:pPr>
        <w:jc w:val="both"/>
        <w:sectPr w:rsidR="00F93E26" w:rsidSect="00F93E2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700736" behindDoc="0" locked="0" layoutInCell="1" allowOverlap="1" wp14:anchorId="07137170" wp14:editId="75B3EA04">
            <wp:simplePos x="0" y="0"/>
            <wp:positionH relativeFrom="page">
              <wp:align>left</wp:align>
            </wp:positionH>
            <wp:positionV relativeFrom="paragraph">
              <wp:posOffset>-882064</wp:posOffset>
            </wp:positionV>
            <wp:extent cx="1751162" cy="1155486"/>
            <wp:effectExtent l="0" t="0" r="1905" b="6985"/>
            <wp:wrapNone/>
            <wp:docPr id="126232428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324286" name="Image 126232428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378" cy="1162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6F67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665FB66" wp14:editId="445D204F">
                <wp:simplePos x="0" y="0"/>
                <wp:positionH relativeFrom="margin">
                  <wp:posOffset>1355725</wp:posOffset>
                </wp:positionH>
                <wp:positionV relativeFrom="page">
                  <wp:posOffset>220980</wp:posOffset>
                </wp:positionV>
                <wp:extent cx="3962400" cy="835025"/>
                <wp:effectExtent l="0" t="0" r="0" b="3175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83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554B" w14:textId="661C27D7" w:rsidR="00533C46" w:rsidRPr="00E76932" w:rsidRDefault="00A66FCA" w:rsidP="00E76932">
                            <w:pPr>
                              <w:pStyle w:val="Textedebulles"/>
                              <w:spacing w:line="540" w:lineRule="exact"/>
                              <w:rPr>
                                <w:rFonts w:ascii="Corbel" w:hAnsi="Corbel" w:cs="SegoePro-Light"/>
                                <w:b/>
                                <w:color w:val="1F497D" w:themeColor="text2"/>
                                <w:sz w:val="60"/>
                                <w:szCs w:val="6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rbel" w:hAnsi="Corbel" w:cs="SegoePro-Light"/>
                                <w:b/>
                                <w:color w:val="E06721"/>
                                <w:sz w:val="60"/>
                                <w:szCs w:val="6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9E5CED">
                              <w:rPr>
                                <w:rFonts w:ascii="Corbel" w:hAnsi="Corbel" w:cs="SegoePro-Light"/>
                                <w:b/>
                                <w:color w:val="E06721"/>
                                <w:sz w:val="60"/>
                                <w:szCs w:val="6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Christian </w:t>
                            </w:r>
                            <w:r w:rsidR="00B66F67">
                              <w:rPr>
                                <w:rFonts w:ascii="Corbel" w:hAnsi="Corbel" w:cs="SegoePro-Light"/>
                                <w:b/>
                                <w:color w:val="EC974C"/>
                                <w:sz w:val="60"/>
                                <w:szCs w:val="6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Jordan</w:t>
                            </w:r>
                            <w:r w:rsidR="00533C46" w:rsidRPr="00E76932">
                              <w:rPr>
                                <w:rFonts w:ascii="Corbel" w:hAnsi="Corbel" w:cs="SegoePro-Light"/>
                                <w:b/>
                                <w:color w:val="1F497D" w:themeColor="text2"/>
                                <w:sz w:val="60"/>
                                <w:szCs w:val="6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3676C6">
                              <w:rPr>
                                <w:rFonts w:ascii="Corbel" w:hAnsi="Corbel" w:cs="SegoePro-Light"/>
                                <w:b/>
                                <w:color w:val="EC974C"/>
                                <w:sz w:val="60"/>
                                <w:szCs w:val="6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5FB66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106.75pt;margin-top:17.4pt;width:312pt;height:65.7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" filled="f" stroked="f">
                <v:textbox>
                  <w:txbxContent>
                    <w:p w14:paraId="4FE8554B" w14:textId="661C27D7" w:rsidR="00533C46" w:rsidRPr="00E76932" w:rsidRDefault="00A66FCA" w:rsidP="00E76932">
                      <w:pPr>
                        <w:pStyle w:val="Textedebulles"/>
                        <w:spacing w:line="540" w:lineRule="exact"/>
                        <w:rPr>
                          <w:rFonts w:ascii="Corbel" w:hAnsi="Corbel" w:cs="SegoePro-Light"/>
                          <w:b/>
                          <w:color w:val="1F497D" w:themeColor="text2"/>
                          <w:sz w:val="60"/>
                          <w:szCs w:val="6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rbel" w:hAnsi="Corbel" w:cs="SegoePro-Light"/>
                          <w:b/>
                          <w:color w:val="E06721"/>
                          <w:sz w:val="60"/>
                          <w:szCs w:val="6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9E5CED">
                        <w:rPr>
                          <w:rFonts w:ascii="Corbel" w:hAnsi="Corbel" w:cs="SegoePro-Light"/>
                          <w:b/>
                          <w:color w:val="E06721"/>
                          <w:sz w:val="60"/>
                          <w:szCs w:val="6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Christian </w:t>
                      </w:r>
                      <w:r w:rsidR="00B66F67">
                        <w:rPr>
                          <w:rFonts w:ascii="Corbel" w:hAnsi="Corbel" w:cs="SegoePro-Light"/>
                          <w:b/>
                          <w:color w:val="EC974C"/>
                          <w:sz w:val="60"/>
                          <w:szCs w:val="6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Jordan</w:t>
                      </w:r>
                      <w:r w:rsidR="00533C46" w:rsidRPr="00E76932">
                        <w:rPr>
                          <w:rFonts w:ascii="Corbel" w:hAnsi="Corbel" w:cs="SegoePro-Light"/>
                          <w:b/>
                          <w:color w:val="1F497D" w:themeColor="text2"/>
                          <w:sz w:val="60"/>
                          <w:szCs w:val="6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3676C6">
                        <w:rPr>
                          <w:rFonts w:ascii="Corbel" w:hAnsi="Corbel" w:cs="SegoePro-Light"/>
                          <w:b/>
                          <w:color w:val="EC974C"/>
                          <w:sz w:val="60"/>
                          <w:szCs w:val="6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00B4A"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790236C5" wp14:editId="64FC2976">
                <wp:simplePos x="0" y="0"/>
                <wp:positionH relativeFrom="page">
                  <wp:align>left</wp:align>
                </wp:positionH>
                <wp:positionV relativeFrom="paragraph">
                  <wp:posOffset>266065</wp:posOffset>
                </wp:positionV>
                <wp:extent cx="1767840" cy="9498965"/>
                <wp:effectExtent l="0" t="0" r="3810" b="6985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9498965"/>
                        </a:xfrm>
                        <a:prstGeom prst="rect">
                          <a:avLst/>
                        </a:prstGeom>
                        <a:solidFill>
                          <a:srgbClr val="48B6A8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563F4" id="Rectangle 91" o:spid="_x0000_s1026" style="position:absolute;margin-left:0;margin-top:20.95pt;width:139.2pt;height:747.95pt;z-index:-251651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" fillcolor="#48b6a8" stroked="f">
                <w10:wrap anchorx="page"/>
              </v:rect>
            </w:pict>
          </mc:Fallback>
        </mc:AlternateContent>
      </w:r>
      <w:r w:rsidR="00FE40BA">
        <w:rPr>
          <w:noProof/>
        </w:rPr>
        <w:drawing>
          <wp:anchor distT="0" distB="0" distL="114300" distR="114300" simplePos="0" relativeHeight="251683328" behindDoc="0" locked="0" layoutInCell="1" allowOverlap="1" wp14:anchorId="38CF847C" wp14:editId="0C1A631D">
            <wp:simplePos x="0" y="0"/>
            <wp:positionH relativeFrom="column">
              <wp:posOffset>-747395</wp:posOffset>
            </wp:positionH>
            <wp:positionV relativeFrom="paragraph">
              <wp:posOffset>-1052195</wp:posOffset>
            </wp:positionV>
            <wp:extent cx="1484630" cy="152400"/>
            <wp:effectExtent l="0" t="0" r="127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 H_Tet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569938" cy="161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AD831" w14:textId="42E5D1CA" w:rsidR="00AF7C19" w:rsidRDefault="00665F4A"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5174A9E" wp14:editId="3700751B">
                <wp:simplePos x="0" y="0"/>
                <wp:positionH relativeFrom="column">
                  <wp:posOffset>-899879</wp:posOffset>
                </wp:positionH>
                <wp:positionV relativeFrom="paragraph">
                  <wp:posOffset>378628</wp:posOffset>
                </wp:positionV>
                <wp:extent cx="1760855" cy="4107180"/>
                <wp:effectExtent l="0" t="0" r="0" b="7620"/>
                <wp:wrapThrough wrapText="bothSides">
                  <wp:wrapPolygon edited="0">
                    <wp:start x="467" y="0"/>
                    <wp:lineTo x="467" y="21540"/>
                    <wp:lineTo x="20798" y="21540"/>
                    <wp:lineTo x="20798" y="0"/>
                    <wp:lineTo x="467" y="0"/>
                  </wp:wrapPolygon>
                </wp:wrapThrough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855" cy="410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807CA" w14:textId="77777777" w:rsidR="008C43A9" w:rsidRDefault="008C43A9" w:rsidP="00B47022">
                            <w:pPr>
                              <w:pStyle w:val="Paragraphestandard"/>
                              <w:spacing w:line="240" w:lineRule="auto"/>
                              <w:rPr>
                                <w:rFonts w:ascii="Corbel" w:hAnsi="Corbel" w:cs="SegoePro-Light"/>
                                <w:b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4C4521D" w14:textId="77777777" w:rsidR="008C43A9" w:rsidRDefault="008C43A9" w:rsidP="00B47022">
                            <w:pPr>
                              <w:pStyle w:val="Paragraphestandard"/>
                              <w:spacing w:line="240" w:lineRule="auto"/>
                              <w:rPr>
                                <w:rFonts w:ascii="Corbel" w:hAnsi="Corbel" w:cs="SegoePro-Light"/>
                                <w:b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B52F5D5" w14:textId="77777777" w:rsidR="00533C46" w:rsidRPr="008131F3" w:rsidRDefault="00533C46" w:rsidP="008131F3">
                            <w:pPr>
                              <w:pStyle w:val="Paragraphestandard"/>
                              <w:spacing w:line="240" w:lineRule="auto"/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8ADAE8B" w14:textId="77777777" w:rsidR="00533C46" w:rsidRPr="008131F3" w:rsidRDefault="00533C46" w:rsidP="008131F3">
                            <w:pPr>
                              <w:pStyle w:val="Paragraphestandard"/>
                              <w:spacing w:line="240" w:lineRule="auto"/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F57DEC8" w14:textId="0A861152" w:rsidR="003676C6" w:rsidRPr="009F5531" w:rsidRDefault="00533C46" w:rsidP="003651F5">
                            <w:pPr>
                              <w:pStyle w:val="Paragraphestandard"/>
                              <w:spacing w:line="240" w:lineRule="auto"/>
                              <w:rPr>
                                <w:rFonts w:ascii="Corbel" w:hAnsi="Corbel" w:cs="SegoePro-Bold"/>
                                <w:b/>
                                <w:bCs/>
                                <w:caps/>
                                <w:color w:val="FFFFFF" w:themeColor="background1"/>
                                <w:sz w:val="16"/>
                                <w:szCs w:val="1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31F3"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Tél. </w:t>
                            </w:r>
                            <w:r w:rsidR="00836B6D">
                              <w:rPr>
                                <w:rFonts w:ascii="Corbel" w:hAnsi="Corbel" w:cs="SegoePro-Light"/>
                                <w:b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06 83 24 88 59</w:t>
                            </w:r>
                            <w:r w:rsidRPr="008131F3">
                              <w:rPr>
                                <w:rFonts w:ascii="Corbel" w:hAnsi="Corbel" w:cs="SegoePro-Bold"/>
                                <w:b/>
                                <w:bCs/>
                                <w:caps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</w:p>
                          <w:p w14:paraId="445CC1C0" w14:textId="77777777" w:rsidR="00665F4A" w:rsidRDefault="00665F4A" w:rsidP="008131F3">
                            <w:pPr>
                              <w:pStyle w:val="Paragraphestandard"/>
                              <w:spacing w:before="240" w:line="240" w:lineRule="auto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</w:t>
                            </w:r>
                            <w:r w:rsidR="00533C46" w:rsidRPr="008131F3"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Email </w:t>
                            </w:r>
                            <w:r w:rsidR="00533C46" w:rsidRPr="008131F3">
                              <w:rPr>
                                <w:rFonts w:ascii="Corbel" w:hAnsi="Corbel" w:cs="SegoePro-Bold"/>
                                <w:b/>
                                <w:bCs/>
                                <w:caps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proofErr w:type="spellStart"/>
                            <w:r w:rsidR="009E5CED" w:rsidRPr="00A66FCA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autodefensesystem</w:t>
                            </w:r>
                            <w:proofErr w:type="spellEnd"/>
                            <w:r w:rsidR="009E5CED" w:rsidRPr="00A66FCA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@ gmail.com</w:t>
                            </w:r>
                          </w:p>
                          <w:p w14:paraId="6E79D164" w14:textId="4B52D907" w:rsidR="00533C46" w:rsidRPr="003676C6" w:rsidRDefault="00533C46" w:rsidP="008131F3">
                            <w:pPr>
                              <w:pStyle w:val="Paragraphestandard"/>
                              <w:spacing w:before="240" w:line="240" w:lineRule="auto"/>
                            </w:pPr>
                            <w:hyperlink r:id="rId18" w:history="1"/>
                          </w:p>
                          <w:p w14:paraId="4E7A2F86" w14:textId="77777777" w:rsidR="00665F4A" w:rsidRDefault="00BE3925" w:rsidP="008131F3">
                            <w:pPr>
                              <w:pStyle w:val="Paragraphestandard"/>
                              <w:spacing w:before="240" w:line="240" w:lineRule="auto"/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Né le 20  juin 1963</w:t>
                            </w:r>
                          </w:p>
                          <w:p w14:paraId="21339A0E" w14:textId="32E94183" w:rsidR="00665F4A" w:rsidRDefault="00BE3925" w:rsidP="00665F4A">
                            <w:pPr>
                              <w:pStyle w:val="Paragraphestandard"/>
                              <w:spacing w:before="240" w:line="240" w:lineRule="auto"/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à</w:t>
                            </w:r>
                            <w:r w:rsidR="00665F4A" w:rsidRPr="00665F4A"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65F4A"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Tarbes</w:t>
                            </w:r>
                          </w:p>
                          <w:p w14:paraId="3D03444D" w14:textId="53A9C4A1" w:rsidR="00533C46" w:rsidRDefault="00533C46" w:rsidP="008131F3">
                            <w:pPr>
                              <w:pStyle w:val="Paragraphestandard"/>
                              <w:spacing w:before="240" w:line="240" w:lineRule="auto"/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2EA5BB3" w14:textId="608DE8A4" w:rsidR="00BE3925" w:rsidRPr="008131F3" w:rsidRDefault="00BE3925" w:rsidP="008131F3">
                            <w:pPr>
                              <w:pStyle w:val="Paragraphestandard"/>
                              <w:spacing w:before="240" w:line="240" w:lineRule="auto"/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rbel" w:hAnsi="Corbel" w:cs="SegoePro-Light"/>
                                <w:color w:val="FFFFFF" w:themeColor="background1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Marié, 2 enfants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74A9E" id="Zone de texte 1" o:spid="_x0000_s1027" type="#_x0000_t202" style="position:absolute;margin-left:-70.85pt;margin-top:29.8pt;width:138.65pt;height:323.4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" filled="f" stroked="f">
                <v:textbox>
                  <w:txbxContent>
                    <w:p w14:paraId="10F807CA" w14:textId="77777777" w:rsidR="008C43A9" w:rsidRDefault="008C43A9" w:rsidP="00B47022">
                      <w:pPr>
                        <w:pStyle w:val="Paragraphestandard"/>
                        <w:spacing w:line="240" w:lineRule="auto"/>
                        <w:rPr>
                          <w:rFonts w:ascii="Corbel" w:hAnsi="Corbel" w:cs="SegoePro-Light"/>
                          <w:b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4C4521D" w14:textId="77777777" w:rsidR="008C43A9" w:rsidRDefault="008C43A9" w:rsidP="00B47022">
                      <w:pPr>
                        <w:pStyle w:val="Paragraphestandard"/>
                        <w:spacing w:line="240" w:lineRule="auto"/>
                        <w:rPr>
                          <w:rFonts w:ascii="Corbel" w:hAnsi="Corbel" w:cs="SegoePro-Light"/>
                          <w:b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B52F5D5" w14:textId="77777777" w:rsidR="00533C46" w:rsidRPr="008131F3" w:rsidRDefault="00533C46" w:rsidP="008131F3">
                      <w:pPr>
                        <w:pStyle w:val="Paragraphestandard"/>
                        <w:spacing w:line="240" w:lineRule="auto"/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8ADAE8B" w14:textId="77777777" w:rsidR="00533C46" w:rsidRPr="008131F3" w:rsidRDefault="00533C46" w:rsidP="008131F3">
                      <w:pPr>
                        <w:pStyle w:val="Paragraphestandard"/>
                        <w:spacing w:line="240" w:lineRule="auto"/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F57DEC8" w14:textId="0A861152" w:rsidR="003676C6" w:rsidRPr="009F5531" w:rsidRDefault="00533C46" w:rsidP="003651F5">
                      <w:pPr>
                        <w:pStyle w:val="Paragraphestandard"/>
                        <w:spacing w:line="240" w:lineRule="auto"/>
                        <w:rPr>
                          <w:rFonts w:ascii="Corbel" w:hAnsi="Corbel" w:cs="SegoePro-Bold"/>
                          <w:b/>
                          <w:bCs/>
                          <w:caps/>
                          <w:color w:val="FFFFFF" w:themeColor="background1"/>
                          <w:sz w:val="16"/>
                          <w:szCs w:val="1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131F3"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Tél. </w:t>
                      </w:r>
                      <w:r w:rsidR="00836B6D">
                        <w:rPr>
                          <w:rFonts w:ascii="Corbel" w:hAnsi="Corbel" w:cs="SegoePro-Light"/>
                          <w:b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06 83 24 88 59</w:t>
                      </w:r>
                      <w:r w:rsidRPr="008131F3">
                        <w:rPr>
                          <w:rFonts w:ascii="Corbel" w:hAnsi="Corbel" w:cs="SegoePro-Bold"/>
                          <w:b/>
                          <w:bCs/>
                          <w:caps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</w:p>
                    <w:p w14:paraId="445CC1C0" w14:textId="77777777" w:rsidR="00665F4A" w:rsidRDefault="00665F4A" w:rsidP="008131F3">
                      <w:pPr>
                        <w:pStyle w:val="Paragraphestandard"/>
                        <w:spacing w:before="240" w:line="240" w:lineRule="auto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</w:t>
                      </w:r>
                      <w:r w:rsidR="00533C46" w:rsidRPr="008131F3"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Email </w:t>
                      </w:r>
                      <w:r w:rsidR="00533C46" w:rsidRPr="008131F3">
                        <w:rPr>
                          <w:rFonts w:ascii="Corbel" w:hAnsi="Corbel" w:cs="SegoePro-Bold"/>
                          <w:b/>
                          <w:bCs/>
                          <w:caps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proofErr w:type="spellStart"/>
                      <w:r w:rsidR="009E5CED" w:rsidRPr="00A66FCA">
                        <w:rPr>
                          <w:color w:val="FFFFFF" w:themeColor="background1"/>
                          <w:sz w:val="18"/>
                          <w:szCs w:val="18"/>
                        </w:rPr>
                        <w:t>autodefensesystem</w:t>
                      </w:r>
                      <w:proofErr w:type="spellEnd"/>
                      <w:r w:rsidR="009E5CED" w:rsidRPr="00A66FCA">
                        <w:rPr>
                          <w:color w:val="FFFFFF" w:themeColor="background1"/>
                          <w:sz w:val="18"/>
                          <w:szCs w:val="18"/>
                        </w:rPr>
                        <w:t>@ gmail.com</w:t>
                      </w:r>
                    </w:p>
                    <w:p w14:paraId="6E79D164" w14:textId="4B52D907" w:rsidR="00533C46" w:rsidRPr="003676C6" w:rsidRDefault="00533C46" w:rsidP="008131F3">
                      <w:pPr>
                        <w:pStyle w:val="Paragraphestandard"/>
                        <w:spacing w:before="240" w:line="240" w:lineRule="auto"/>
                      </w:pPr>
                      <w:hyperlink r:id="rId19" w:history="1"/>
                    </w:p>
                    <w:p w14:paraId="4E7A2F86" w14:textId="77777777" w:rsidR="00665F4A" w:rsidRDefault="00BE3925" w:rsidP="008131F3">
                      <w:pPr>
                        <w:pStyle w:val="Paragraphestandard"/>
                        <w:spacing w:before="240" w:line="240" w:lineRule="auto"/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Né le 20  juin 1963</w:t>
                      </w:r>
                    </w:p>
                    <w:p w14:paraId="21339A0E" w14:textId="32E94183" w:rsidR="00665F4A" w:rsidRDefault="00BE3925" w:rsidP="00665F4A">
                      <w:pPr>
                        <w:pStyle w:val="Paragraphestandard"/>
                        <w:spacing w:before="240" w:line="240" w:lineRule="auto"/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à</w:t>
                      </w:r>
                      <w:r w:rsidR="00665F4A" w:rsidRPr="00665F4A"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65F4A"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Tarbes</w:t>
                      </w:r>
                    </w:p>
                    <w:p w14:paraId="3D03444D" w14:textId="53A9C4A1" w:rsidR="00533C46" w:rsidRDefault="00533C46" w:rsidP="008131F3">
                      <w:pPr>
                        <w:pStyle w:val="Paragraphestandard"/>
                        <w:spacing w:before="240" w:line="240" w:lineRule="auto"/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2EA5BB3" w14:textId="608DE8A4" w:rsidR="00BE3925" w:rsidRPr="008131F3" w:rsidRDefault="00BE3925" w:rsidP="008131F3">
                      <w:pPr>
                        <w:pStyle w:val="Paragraphestandard"/>
                        <w:spacing w:before="240" w:line="240" w:lineRule="auto"/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rbel" w:hAnsi="Corbel" w:cs="SegoePro-Light"/>
                          <w:color w:val="FFFFFF" w:themeColor="background1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Marié, 2 enfants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979DD" w:rsidRPr="00F52B97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EF072A4" wp14:editId="69899C32">
                <wp:simplePos x="0" y="0"/>
                <wp:positionH relativeFrom="margin">
                  <wp:posOffset>1263015</wp:posOffset>
                </wp:positionH>
                <wp:positionV relativeFrom="paragraph">
                  <wp:posOffset>2564130</wp:posOffset>
                </wp:positionV>
                <wp:extent cx="4777740" cy="6865620"/>
                <wp:effectExtent l="0" t="0" r="0" b="0"/>
                <wp:wrapNone/>
                <wp:docPr id="83" name="Zone de text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7740" cy="686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B908F27" w14:textId="77777777" w:rsidR="008E3871" w:rsidRDefault="008E3871" w:rsidP="007F61C3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  <w:u w:val="single"/>
                              </w:rPr>
                            </w:pPr>
                          </w:p>
                          <w:p w14:paraId="2C6715B1" w14:textId="5313DA55" w:rsidR="00836B6D" w:rsidRPr="007F1C55" w:rsidRDefault="00836B6D" w:rsidP="00836B6D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</w:rPr>
                            </w:pPr>
                            <w:r w:rsidRPr="007F1C55">
                              <w:rPr>
                                <w:rFonts w:ascii="Corbel" w:hAnsi="Corbel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Formateur </w:t>
                            </w:r>
                            <w:r w:rsidR="007F1C55">
                              <w:rPr>
                                <w:rFonts w:ascii="Corbel" w:hAnsi="Corbel"/>
                                <w:b/>
                                <w:sz w:val="24"/>
                                <w:szCs w:val="24"/>
                                <w:u w:val="single"/>
                              </w:rPr>
                              <w:t>Agrée</w:t>
                            </w:r>
                          </w:p>
                          <w:p w14:paraId="11851E9F" w14:textId="16A6BD2A" w:rsidR="00E124E1" w:rsidRPr="007F1C55" w:rsidRDefault="007F1C55" w:rsidP="007F1C55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Formation en entreprise / spécialiste en gestion des RPS et Conflits</w:t>
                            </w:r>
                          </w:p>
                          <w:p w14:paraId="13AA5FCB" w14:textId="77777777" w:rsidR="007F1C55" w:rsidRDefault="007F1C55" w:rsidP="007F1C55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Consultant, audits et conciliation conflits et violences professionnelles.</w:t>
                            </w:r>
                          </w:p>
                          <w:p w14:paraId="7BF079FB" w14:textId="2BF92120" w:rsidR="007F1C55" w:rsidRDefault="007F1C55" w:rsidP="007F1C55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Coach / expertise en gestion de situations dégradées (violence internes et externes).</w:t>
                            </w:r>
                          </w:p>
                          <w:p w14:paraId="36929596" w14:textId="5B661F50" w:rsidR="007F1C55" w:rsidRDefault="007F1C55" w:rsidP="007F1C55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Formateur spécialisé dans le « Bien-être » au travail (Cohérence cardiaque, auto hypnose</w:t>
                            </w:r>
                            <w:r w:rsidR="00A66FCA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, CNV,</w:t>
                            </w: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lunettes luminothérapie</w:t>
                            </w:r>
                            <w:r w:rsidR="003A513F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4056622" w14:textId="3C408B4B" w:rsidR="003A513F" w:rsidRDefault="003A513F" w:rsidP="007F1C55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PSSM : secouriste en santé mentale.</w:t>
                            </w:r>
                          </w:p>
                          <w:p w14:paraId="1B86872F" w14:textId="6FB4C8A2" w:rsidR="008C43A9" w:rsidRPr="007F1C55" w:rsidRDefault="007F1C55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sz w:val="24"/>
                                <w:szCs w:val="24"/>
                                <w:u w:val="single"/>
                              </w:rPr>
                              <w:t>Gouvernance et conseil</w:t>
                            </w:r>
                          </w:p>
                          <w:p w14:paraId="1364A929" w14:textId="0AE37731" w:rsidR="00454E61" w:rsidRPr="007F1C55" w:rsidRDefault="003A513F" w:rsidP="003A513F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Fondateur ADS PRO, cabinet accompagnement stratégique de crises.</w:t>
                            </w:r>
                            <w:r w:rsidR="00B66F67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Co-gérant IKIGAI CONCEPT : compétence comportementale.</w:t>
                            </w:r>
                          </w:p>
                          <w:p w14:paraId="7A4331C5" w14:textId="70C512B2" w:rsidR="003A513F" w:rsidRPr="003A513F" w:rsidRDefault="003A513F" w:rsidP="003A513F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jc w:val="both"/>
                              <w:rPr>
                                <w:rFonts w:ascii="Corbel" w:hAnsi="Corbe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513F">
                              <w:rPr>
                                <w:rFonts w:ascii="Corbel" w:hAnsi="Corbel"/>
                                <w:b/>
                                <w:sz w:val="24"/>
                                <w:szCs w:val="24"/>
                                <w:u w:val="single"/>
                              </w:rPr>
                              <w:t>Expertise de terrain</w:t>
                            </w:r>
                          </w:p>
                          <w:p w14:paraId="311F5C58" w14:textId="77AE4BBC" w:rsidR="00454E61" w:rsidRDefault="00454E61" w:rsidP="003A513F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Protection Personnelle</w:t>
                            </w:r>
                            <w:r w:rsidR="00DA3B41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 »</w:t>
                            </w:r>
                            <w:r w:rsidR="003651F5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en milieu médical et paramédical</w:t>
                            </w:r>
                            <w:r w:rsidR="003651F5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(protection individuelle, intervention</w:t>
                            </w:r>
                            <w:r w:rsidR="005979DD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3651F5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et neutralisation</w:t>
                            </w:r>
                            <w:r w:rsidR="005979DD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3651F5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à multiples intervenants, </w:t>
                            </w:r>
                            <w:r w:rsidR="00665F4A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etc.</w:t>
                            </w:r>
                            <w:r w:rsidR="003651F5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).</w:t>
                            </w:r>
                            <w:r w:rsidR="003A513F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FE1B31B" w14:textId="3CEBBC03" w:rsidR="003A513F" w:rsidRPr="007F1C55" w:rsidRDefault="003A513F" w:rsidP="003A513F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360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Formateur et responsable national en protection personnelle au sein de la FFJDA</w:t>
                            </w:r>
                          </w:p>
                          <w:p w14:paraId="55ECAE12" w14:textId="1924A26E" w:rsidR="005979DD" w:rsidRPr="007F1C55" w:rsidRDefault="00DA3B41" w:rsidP="003A513F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3A513F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Concepteur de projets : créateur de </w:t>
                            </w:r>
                            <w:r w:rsidR="00A66FCA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formations</w:t>
                            </w:r>
                            <w:r w:rsidR="003A513F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ciblé</w:t>
                            </w:r>
                            <w:r w:rsidR="00A66FCA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="003A513F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tels que le </w:t>
                            </w:r>
                            <w:r w:rsidR="00BE392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harcèlement scolaire et </w:t>
                            </w:r>
                            <w:r w:rsidR="00A66FCA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la </w:t>
                            </w:r>
                            <w:r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protection des femmes.</w:t>
                            </w:r>
                          </w:p>
                          <w:p w14:paraId="12B42806" w14:textId="2D9638A0" w:rsidR="00454E61" w:rsidRPr="007F1C55" w:rsidRDefault="003651F5" w:rsidP="00454E61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</w:pPr>
                            <w:r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 xml:space="preserve">Elaboration d’un programme de gestion des </w:t>
                            </w:r>
                            <w:r w:rsidR="005979DD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(I</w:t>
                            </w:r>
                            <w:r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ntrusions et défenses contre couteau à destination des personnels de l’éducation nationale</w:t>
                            </w:r>
                            <w:r w:rsidR="005979DD"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Pr="007F1C55">
                              <w:rPr>
                                <w:rFonts w:ascii="Corbel" w:hAnsi="Corbel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AF4A4B7" w14:textId="15163EFB" w:rsidR="00454E61" w:rsidRDefault="00454E61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Cs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2F90B530" w14:textId="77777777" w:rsidR="00454E61" w:rsidRPr="00454E61" w:rsidRDefault="00454E61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Cs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2D7F6842" w14:textId="77777777" w:rsidR="00454E61" w:rsidRPr="00454E61" w:rsidRDefault="00454E61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18211CD" w14:textId="77777777" w:rsidR="00454E61" w:rsidRDefault="00454E61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42047408" w14:textId="77777777" w:rsidR="00454E61" w:rsidRDefault="00454E61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1CFEFCF9" w14:textId="77777777" w:rsidR="008C43A9" w:rsidRDefault="008C43A9" w:rsidP="008C43A9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1440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3AAD3678" w14:textId="77777777" w:rsidR="00E124E1" w:rsidRDefault="00E124E1" w:rsidP="00E124E1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14:paraId="220F6D37" w14:textId="77777777" w:rsidR="00E124E1" w:rsidRDefault="00E124E1" w:rsidP="00E124E1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720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14:paraId="44DDA5BB" w14:textId="77777777" w:rsidR="00E124E1" w:rsidRDefault="00E124E1" w:rsidP="00E124E1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ind w:left="720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14:paraId="062BCD1B" w14:textId="77777777" w:rsidR="00E124E1" w:rsidRDefault="00E124E1" w:rsidP="00836B6D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14:paraId="596833F0" w14:textId="77777777" w:rsidR="00E124E1" w:rsidRDefault="00E124E1" w:rsidP="00836B6D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14:paraId="0D9D61B2" w14:textId="1A0B524A" w:rsidR="00836B6D" w:rsidRPr="004B60AA" w:rsidRDefault="00454E61" w:rsidP="00836B6D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072A4" id="Zone de texte 83" o:spid="_x0000_s1028" type="#_x0000_t202" style="position:absolute;margin-left:99.45pt;margin-top:201.9pt;width:376.2pt;height:540.6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" filled="f" stroked="f">
                <v:textbox>
                  <w:txbxContent>
                    <w:p w14:paraId="5B908F27" w14:textId="77777777" w:rsidR="008E3871" w:rsidRDefault="008E3871" w:rsidP="007F61C3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  <w:u w:val="single"/>
                        </w:rPr>
                      </w:pPr>
                    </w:p>
                    <w:p w14:paraId="2C6715B1" w14:textId="5313DA55" w:rsidR="00836B6D" w:rsidRPr="007F1C55" w:rsidRDefault="00836B6D" w:rsidP="00836B6D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</w:rPr>
                      </w:pPr>
                      <w:r w:rsidRPr="007F1C55">
                        <w:rPr>
                          <w:rFonts w:ascii="Corbel" w:hAnsi="Corbel"/>
                          <w:b/>
                          <w:sz w:val="24"/>
                          <w:szCs w:val="24"/>
                          <w:u w:val="single"/>
                        </w:rPr>
                        <w:t xml:space="preserve">Formateur </w:t>
                      </w:r>
                      <w:r w:rsidR="007F1C55">
                        <w:rPr>
                          <w:rFonts w:ascii="Corbel" w:hAnsi="Corbel"/>
                          <w:b/>
                          <w:sz w:val="24"/>
                          <w:szCs w:val="24"/>
                          <w:u w:val="single"/>
                        </w:rPr>
                        <w:t>Agrée</w:t>
                      </w:r>
                    </w:p>
                    <w:p w14:paraId="11851E9F" w14:textId="16A6BD2A" w:rsidR="00E124E1" w:rsidRPr="007F1C55" w:rsidRDefault="007F1C55" w:rsidP="007F1C55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Formation en entreprise / spécialiste en gestion des RPS et Conflits</w:t>
                      </w:r>
                    </w:p>
                    <w:p w14:paraId="13AA5FCB" w14:textId="77777777" w:rsidR="007F1C55" w:rsidRDefault="007F1C55" w:rsidP="007F1C55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Consultant, audits et conciliation conflits et violences professionnelles.</w:t>
                      </w:r>
                    </w:p>
                    <w:p w14:paraId="7BF079FB" w14:textId="2BF92120" w:rsidR="007F1C55" w:rsidRDefault="007F1C55" w:rsidP="007F1C55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Coach / expertise en gestion de situations dégradées (violence internes et externes).</w:t>
                      </w:r>
                    </w:p>
                    <w:p w14:paraId="36929596" w14:textId="5B661F50" w:rsidR="007F1C55" w:rsidRDefault="007F1C55" w:rsidP="007F1C55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Formateur spécialisé dans le « Bien-être » au travail (Cohérence cardiaque, auto hypnose</w:t>
                      </w:r>
                      <w:r w:rsidR="00A66FCA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, CNV,</w:t>
                      </w: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lunettes luminothérapie</w:t>
                      </w:r>
                      <w:r w:rsidR="003A513F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74056622" w14:textId="3C408B4B" w:rsidR="003A513F" w:rsidRDefault="003A513F" w:rsidP="007F1C55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PSSM : secouriste en santé mentale.</w:t>
                      </w:r>
                    </w:p>
                    <w:p w14:paraId="1B86872F" w14:textId="6FB4C8A2" w:rsidR="008C43A9" w:rsidRPr="007F1C55" w:rsidRDefault="007F1C55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orbel" w:hAnsi="Corbel"/>
                          <w:b/>
                          <w:sz w:val="24"/>
                          <w:szCs w:val="24"/>
                          <w:u w:val="single"/>
                        </w:rPr>
                        <w:t>Gouvernance et conseil</w:t>
                      </w:r>
                    </w:p>
                    <w:p w14:paraId="1364A929" w14:textId="0AE37731" w:rsidR="00454E61" w:rsidRPr="007F1C55" w:rsidRDefault="003A513F" w:rsidP="003A513F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Fondateur ADS PRO, cabinet accompagnement stratégique de crises.</w:t>
                      </w:r>
                      <w:r w:rsidR="00B66F67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Co-gérant IKIGAI CONCEPT : compétence comportementale.</w:t>
                      </w:r>
                    </w:p>
                    <w:p w14:paraId="7A4331C5" w14:textId="70C512B2" w:rsidR="003A513F" w:rsidRPr="003A513F" w:rsidRDefault="003A513F" w:rsidP="003A513F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jc w:val="both"/>
                        <w:rPr>
                          <w:rFonts w:ascii="Corbel" w:hAnsi="Corbel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3A513F">
                        <w:rPr>
                          <w:rFonts w:ascii="Corbel" w:hAnsi="Corbel"/>
                          <w:b/>
                          <w:sz w:val="24"/>
                          <w:szCs w:val="24"/>
                          <w:u w:val="single"/>
                        </w:rPr>
                        <w:t>Expertise de terrain</w:t>
                      </w:r>
                    </w:p>
                    <w:p w14:paraId="311F5C58" w14:textId="77AE4BBC" w:rsidR="00454E61" w:rsidRDefault="00454E61" w:rsidP="003A513F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Protection Personnelle</w:t>
                      </w:r>
                      <w:r w:rsidR="00DA3B41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 »</w:t>
                      </w:r>
                      <w:r w:rsidR="003651F5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 </w:t>
                      </w:r>
                      <w:r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en milieu médical et paramédical</w:t>
                      </w:r>
                      <w:r w:rsidR="003651F5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(protection individuelle, intervention</w:t>
                      </w:r>
                      <w:r w:rsidR="005979DD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s</w:t>
                      </w:r>
                      <w:r w:rsidR="003651F5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et neutralisation</w:t>
                      </w:r>
                      <w:r w:rsidR="005979DD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s</w:t>
                      </w:r>
                      <w:r w:rsidR="003651F5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à multiples intervenants, </w:t>
                      </w:r>
                      <w:r w:rsidR="00665F4A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etc.</w:t>
                      </w:r>
                      <w:r w:rsidR="003651F5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).</w:t>
                      </w:r>
                      <w:r w:rsidR="003A513F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FE1B31B" w14:textId="3CEBBC03" w:rsidR="003A513F" w:rsidRPr="007F1C55" w:rsidRDefault="003A513F" w:rsidP="003A513F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360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Formateur et responsable national en protection personnelle au sein de la FFJDA</w:t>
                      </w:r>
                    </w:p>
                    <w:p w14:paraId="55ECAE12" w14:textId="1924A26E" w:rsidR="005979DD" w:rsidRPr="007F1C55" w:rsidRDefault="00DA3B41" w:rsidP="003A513F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="003A513F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Concepteur de projets : créateur de </w:t>
                      </w:r>
                      <w:r w:rsidR="00A66FCA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formations</w:t>
                      </w:r>
                      <w:r w:rsidR="003A513F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ciblé</w:t>
                      </w:r>
                      <w:r w:rsidR="00A66FCA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e</w:t>
                      </w:r>
                      <w:r w:rsidR="003A513F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tels que le </w:t>
                      </w:r>
                      <w:r w:rsidR="00BE392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harcèlement scolaire et </w:t>
                      </w:r>
                      <w:r w:rsidR="00A66FCA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la </w:t>
                      </w:r>
                      <w:r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protection des femmes.</w:t>
                      </w:r>
                    </w:p>
                    <w:p w14:paraId="12B42806" w14:textId="2D9638A0" w:rsidR="00454E61" w:rsidRPr="007F1C55" w:rsidRDefault="003651F5" w:rsidP="00454E61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</w:pPr>
                      <w:r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 xml:space="preserve">Elaboration d’un programme de gestion des </w:t>
                      </w:r>
                      <w:r w:rsidR="005979DD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(I</w:t>
                      </w:r>
                      <w:r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ntrusions et défenses contre couteau à destination des personnels de l’éducation nationale</w:t>
                      </w:r>
                      <w:r w:rsidR="005979DD"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)</w:t>
                      </w:r>
                      <w:r w:rsidRPr="007F1C55">
                        <w:rPr>
                          <w:rFonts w:ascii="Corbel" w:hAnsi="Corbel"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3AF4A4B7" w14:textId="15163EFB" w:rsidR="00454E61" w:rsidRDefault="00454E61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Cs/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2F90B530" w14:textId="77777777" w:rsidR="00454E61" w:rsidRPr="00454E61" w:rsidRDefault="00454E61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Cs/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2D7F6842" w14:textId="77777777" w:rsidR="00454E61" w:rsidRPr="00454E61" w:rsidRDefault="00454E61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  <w:sz w:val="24"/>
                          <w:szCs w:val="24"/>
                          <w:u w:val="single"/>
                        </w:rPr>
                      </w:pPr>
                    </w:p>
                    <w:p w14:paraId="318211CD" w14:textId="77777777" w:rsidR="00454E61" w:rsidRDefault="00454E61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42047408" w14:textId="77777777" w:rsidR="00454E61" w:rsidRDefault="00454E61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1CFEFCF9" w14:textId="77777777" w:rsidR="008C43A9" w:rsidRDefault="008C43A9" w:rsidP="008C43A9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1440"/>
                        <w:rPr>
                          <w:rFonts w:ascii="Corbel" w:hAnsi="Corbel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3AAD3678" w14:textId="77777777" w:rsidR="00E124E1" w:rsidRDefault="00E124E1" w:rsidP="00E124E1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</w:p>
                    <w:p w14:paraId="220F6D37" w14:textId="77777777" w:rsidR="00E124E1" w:rsidRDefault="00E124E1" w:rsidP="00E124E1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720"/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</w:p>
                    <w:p w14:paraId="44DDA5BB" w14:textId="77777777" w:rsidR="00E124E1" w:rsidRDefault="00E124E1" w:rsidP="00E124E1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ind w:left="720"/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</w:p>
                    <w:p w14:paraId="062BCD1B" w14:textId="77777777" w:rsidR="00E124E1" w:rsidRDefault="00E124E1" w:rsidP="00836B6D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</w:p>
                    <w:p w14:paraId="596833F0" w14:textId="77777777" w:rsidR="00E124E1" w:rsidRDefault="00E124E1" w:rsidP="00836B6D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</w:p>
                    <w:p w14:paraId="0D9D61B2" w14:textId="1A0B524A" w:rsidR="00836B6D" w:rsidRPr="004B60AA" w:rsidRDefault="00454E61" w:rsidP="00836B6D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F67"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24EAAD1" wp14:editId="208A2F94">
                <wp:simplePos x="0" y="0"/>
                <wp:positionH relativeFrom="column">
                  <wp:posOffset>984250</wp:posOffset>
                </wp:positionH>
                <wp:positionV relativeFrom="paragraph">
                  <wp:posOffset>1362345</wp:posOffset>
                </wp:positionV>
                <wp:extent cx="5095875" cy="1095375"/>
                <wp:effectExtent l="0" t="0" r="0" b="9525"/>
                <wp:wrapSquare wrapText="bothSides"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03145" w14:textId="4EDBF16B" w:rsidR="009E5CED" w:rsidRPr="007F1C55" w:rsidRDefault="003676C6">
                            <w:pPr>
                              <w:pStyle w:val="Textedebulle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</w:rPr>
                            </w:pPr>
                            <w:r w:rsidRPr="007F1C55">
                              <w:rPr>
                                <w:rFonts w:ascii="Corbel" w:hAnsi="Corbel" w:cs="SegoePro-Light"/>
                                <w:b/>
                              </w:rPr>
                              <w:t>E</w:t>
                            </w:r>
                            <w:r w:rsidR="00B66F67" w:rsidRPr="007F1C55">
                              <w:rPr>
                                <w:rFonts w:ascii="Corbel" w:hAnsi="Corbel" w:cs="SegoePro-Light"/>
                                <w:b/>
                              </w:rPr>
                              <w:t>XPERT</w:t>
                            </w:r>
                            <w:r w:rsidRPr="007F1C55">
                              <w:rPr>
                                <w:rFonts w:ascii="Corbel" w:hAnsi="Corbel" w:cs="SegoePro-Light"/>
                                <w:b/>
                              </w:rPr>
                              <w:t xml:space="preserve">, </w:t>
                            </w:r>
                            <w:r w:rsidR="00B66F67" w:rsidRPr="007F1C55">
                              <w:rPr>
                                <w:rFonts w:ascii="Corbel" w:hAnsi="Corbel" w:cs="SegoePro-Light"/>
                                <w:b/>
                              </w:rPr>
                              <w:t>CONFERENCIER EN GESTION DU STRESS</w:t>
                            </w:r>
                            <w:r w:rsidR="00BE3925">
                              <w:rPr>
                                <w:rFonts w:ascii="Corbel" w:hAnsi="Corbel" w:cs="SegoePro-Light"/>
                                <w:b/>
                              </w:rPr>
                              <w:t xml:space="preserve"> </w:t>
                            </w:r>
                          </w:p>
                          <w:p w14:paraId="0FA08404" w14:textId="3D10204C" w:rsidR="00FE40BA" w:rsidRPr="007F1C55" w:rsidRDefault="00FE40BA">
                            <w:pPr>
                              <w:pStyle w:val="Textedebulle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</w:rPr>
                            </w:pPr>
                            <w:r w:rsidRPr="007F1C55">
                              <w:rPr>
                                <w:rFonts w:ascii="Corbel" w:hAnsi="Corbel"/>
                                <w:b/>
                              </w:rPr>
                              <w:t>EXPERT NATIONAL SELF DEFENSE.</w:t>
                            </w:r>
                            <w:r w:rsidR="008E3871" w:rsidRPr="007F1C55">
                              <w:rPr>
                                <w:rFonts w:ascii="Corbel" w:hAnsi="Corbel"/>
                                <w:b/>
                              </w:rPr>
                              <w:t xml:space="preserve">           </w:t>
                            </w:r>
                            <w:r w:rsidRPr="007F1C55">
                              <w:rPr>
                                <w:rFonts w:ascii="Corbel" w:hAnsi="Corbel"/>
                                <w:b/>
                              </w:rPr>
                              <w:t xml:space="preserve"> </w:t>
                            </w:r>
                            <w:r w:rsidR="00DA3B41">
                              <w:rPr>
                                <w:rFonts w:ascii="Corbel" w:hAnsi="Corbel"/>
                                <w:b/>
                              </w:rPr>
                              <w:t xml:space="preserve">Professeur </w:t>
                            </w:r>
                            <w:r w:rsidRPr="007F1C55">
                              <w:rPr>
                                <w:rFonts w:ascii="Corbel" w:hAnsi="Corbel"/>
                                <w:b/>
                              </w:rPr>
                              <w:t>6</w:t>
                            </w:r>
                            <w:r w:rsidRPr="007F1C55">
                              <w:rPr>
                                <w:rFonts w:ascii="Corbel" w:hAnsi="Corbel"/>
                                <w:b/>
                                <w:vertAlign w:val="superscript"/>
                              </w:rPr>
                              <w:t>ème</w:t>
                            </w:r>
                            <w:r w:rsidRPr="007F1C55">
                              <w:rPr>
                                <w:rFonts w:ascii="Corbel" w:hAnsi="Corbel"/>
                                <w:b/>
                              </w:rPr>
                              <w:t xml:space="preserve"> DAN</w:t>
                            </w:r>
                          </w:p>
                          <w:p w14:paraId="1BF54E6B" w14:textId="172ACCFB" w:rsidR="00FE40BA" w:rsidRPr="007F1C55" w:rsidRDefault="00344FD2">
                            <w:pPr>
                              <w:pStyle w:val="Textedebulles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Corbel" w:hAnsi="Corbel"/>
                                <w:b/>
                              </w:rPr>
                            </w:pPr>
                            <w:r w:rsidRPr="007F1C55">
                              <w:rPr>
                                <w:rFonts w:ascii="Corbel" w:hAnsi="Corbel"/>
                                <w:b/>
                              </w:rPr>
                              <w:t>PRATICIEN EN COHERENCE CARDIAQUE</w:t>
                            </w:r>
                            <w:r w:rsidR="00454E61" w:rsidRPr="007F1C55">
                              <w:rPr>
                                <w:rFonts w:ascii="Corbel" w:hAnsi="Corbel"/>
                                <w:b/>
                              </w:rPr>
                              <w:t>,</w:t>
                            </w:r>
                            <w:r w:rsidRPr="007F1C55">
                              <w:rPr>
                                <w:rFonts w:ascii="Corbel" w:hAnsi="Corbel"/>
                                <w:b/>
                              </w:rPr>
                              <w:t xml:space="preserve"> </w:t>
                            </w:r>
                            <w:r w:rsidR="003676C6" w:rsidRPr="007F1C55">
                              <w:rPr>
                                <w:rFonts w:ascii="Corbel" w:hAnsi="Corbel"/>
                                <w:b/>
                              </w:rPr>
                              <w:t>HYPNOSE</w:t>
                            </w:r>
                            <w:r w:rsidR="00454E61" w:rsidRPr="007F1C55">
                              <w:rPr>
                                <w:rFonts w:ascii="Corbel" w:hAnsi="Corbel"/>
                                <w:b/>
                              </w:rPr>
                              <w:t xml:space="preserve"> et CNV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EAAD1" id="Zone de texte 36" o:spid="_x0000_s1029" type="#_x0000_t202" style="position:absolute;margin-left:77.5pt;margin-top:107.25pt;width:401.25pt;height:86.2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" filled="f" stroked="f">
                <v:textbox>
                  <w:txbxContent>
                    <w:p w14:paraId="12103145" w14:textId="4EDBF16B" w:rsidR="009E5CED" w:rsidRPr="007F1C55" w:rsidRDefault="003676C6">
                      <w:pPr>
                        <w:pStyle w:val="Textedebulles"/>
                        <w:numPr>
                          <w:ilvl w:val="0"/>
                          <w:numId w:val="1"/>
                        </w:numPr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</w:rPr>
                      </w:pPr>
                      <w:r w:rsidRPr="007F1C55">
                        <w:rPr>
                          <w:rFonts w:ascii="Corbel" w:hAnsi="Corbel" w:cs="SegoePro-Light"/>
                          <w:b/>
                        </w:rPr>
                        <w:t>E</w:t>
                      </w:r>
                      <w:r w:rsidR="00B66F67" w:rsidRPr="007F1C55">
                        <w:rPr>
                          <w:rFonts w:ascii="Corbel" w:hAnsi="Corbel" w:cs="SegoePro-Light"/>
                          <w:b/>
                        </w:rPr>
                        <w:t>XPERT</w:t>
                      </w:r>
                      <w:r w:rsidRPr="007F1C55">
                        <w:rPr>
                          <w:rFonts w:ascii="Corbel" w:hAnsi="Corbel" w:cs="SegoePro-Light"/>
                          <w:b/>
                        </w:rPr>
                        <w:t xml:space="preserve">, </w:t>
                      </w:r>
                      <w:r w:rsidR="00B66F67" w:rsidRPr="007F1C55">
                        <w:rPr>
                          <w:rFonts w:ascii="Corbel" w:hAnsi="Corbel" w:cs="SegoePro-Light"/>
                          <w:b/>
                        </w:rPr>
                        <w:t>CONFERENCIER EN GESTION DU STRESS</w:t>
                      </w:r>
                      <w:r w:rsidR="00BE3925">
                        <w:rPr>
                          <w:rFonts w:ascii="Corbel" w:hAnsi="Corbel" w:cs="SegoePro-Light"/>
                          <w:b/>
                        </w:rPr>
                        <w:t xml:space="preserve"> </w:t>
                      </w:r>
                    </w:p>
                    <w:p w14:paraId="0FA08404" w14:textId="3D10204C" w:rsidR="00FE40BA" w:rsidRPr="007F1C55" w:rsidRDefault="00FE40BA">
                      <w:pPr>
                        <w:pStyle w:val="Textedebulles"/>
                        <w:numPr>
                          <w:ilvl w:val="0"/>
                          <w:numId w:val="1"/>
                        </w:numPr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</w:rPr>
                      </w:pPr>
                      <w:r w:rsidRPr="007F1C55">
                        <w:rPr>
                          <w:rFonts w:ascii="Corbel" w:hAnsi="Corbel"/>
                          <w:b/>
                        </w:rPr>
                        <w:t>EXPERT NATIONAL SELF DEFENSE.</w:t>
                      </w:r>
                      <w:r w:rsidR="008E3871" w:rsidRPr="007F1C55">
                        <w:rPr>
                          <w:rFonts w:ascii="Corbel" w:hAnsi="Corbel"/>
                          <w:b/>
                        </w:rPr>
                        <w:t xml:space="preserve">           </w:t>
                      </w:r>
                      <w:r w:rsidRPr="007F1C55">
                        <w:rPr>
                          <w:rFonts w:ascii="Corbel" w:hAnsi="Corbel"/>
                          <w:b/>
                        </w:rPr>
                        <w:t xml:space="preserve"> </w:t>
                      </w:r>
                      <w:r w:rsidR="00DA3B41">
                        <w:rPr>
                          <w:rFonts w:ascii="Corbel" w:hAnsi="Corbel"/>
                          <w:b/>
                        </w:rPr>
                        <w:t xml:space="preserve">Professeur </w:t>
                      </w:r>
                      <w:r w:rsidRPr="007F1C55">
                        <w:rPr>
                          <w:rFonts w:ascii="Corbel" w:hAnsi="Corbel"/>
                          <w:b/>
                        </w:rPr>
                        <w:t>6</w:t>
                      </w:r>
                      <w:r w:rsidRPr="007F1C55">
                        <w:rPr>
                          <w:rFonts w:ascii="Corbel" w:hAnsi="Corbel"/>
                          <w:b/>
                          <w:vertAlign w:val="superscript"/>
                        </w:rPr>
                        <w:t>ème</w:t>
                      </w:r>
                      <w:r w:rsidRPr="007F1C55">
                        <w:rPr>
                          <w:rFonts w:ascii="Corbel" w:hAnsi="Corbel"/>
                          <w:b/>
                        </w:rPr>
                        <w:t xml:space="preserve"> DAN</w:t>
                      </w:r>
                    </w:p>
                    <w:p w14:paraId="1BF54E6B" w14:textId="172ACCFB" w:rsidR="00FE40BA" w:rsidRPr="007F1C55" w:rsidRDefault="00344FD2">
                      <w:pPr>
                        <w:pStyle w:val="Textedebulles"/>
                        <w:numPr>
                          <w:ilvl w:val="0"/>
                          <w:numId w:val="2"/>
                        </w:numPr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Corbel" w:hAnsi="Corbel"/>
                          <w:b/>
                        </w:rPr>
                      </w:pPr>
                      <w:r w:rsidRPr="007F1C55">
                        <w:rPr>
                          <w:rFonts w:ascii="Corbel" w:hAnsi="Corbel"/>
                          <w:b/>
                        </w:rPr>
                        <w:t>PRATICIEN EN COHERENCE CARDIAQUE</w:t>
                      </w:r>
                      <w:r w:rsidR="00454E61" w:rsidRPr="007F1C55">
                        <w:rPr>
                          <w:rFonts w:ascii="Corbel" w:hAnsi="Corbel"/>
                          <w:b/>
                        </w:rPr>
                        <w:t>,</w:t>
                      </w:r>
                      <w:r w:rsidRPr="007F1C55">
                        <w:rPr>
                          <w:rFonts w:ascii="Corbel" w:hAnsi="Corbel"/>
                          <w:b/>
                        </w:rPr>
                        <w:t xml:space="preserve"> </w:t>
                      </w:r>
                      <w:r w:rsidR="003676C6" w:rsidRPr="007F1C55">
                        <w:rPr>
                          <w:rFonts w:ascii="Corbel" w:hAnsi="Corbel"/>
                          <w:b/>
                        </w:rPr>
                        <w:t>HYPNOSE</w:t>
                      </w:r>
                      <w:r w:rsidR="00454E61" w:rsidRPr="007F1C55">
                        <w:rPr>
                          <w:rFonts w:ascii="Corbel" w:hAnsi="Corbel"/>
                          <w:b/>
                        </w:rPr>
                        <w:t xml:space="preserve"> et CNV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71E1">
        <w:rPr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6B590FBF" wp14:editId="71DAF62D">
                <wp:simplePos x="0" y="0"/>
                <wp:positionH relativeFrom="column">
                  <wp:posOffset>947420</wp:posOffset>
                </wp:positionH>
                <wp:positionV relativeFrom="paragraph">
                  <wp:posOffset>2407920</wp:posOffset>
                </wp:positionV>
                <wp:extent cx="5263515" cy="276225"/>
                <wp:effectExtent l="0" t="0" r="0" b="9525"/>
                <wp:wrapThrough wrapText="bothSides">
                  <wp:wrapPolygon edited="0">
                    <wp:start x="0" y="0"/>
                    <wp:lineTo x="0" y="20855"/>
                    <wp:lineTo x="21498" y="20855"/>
                    <wp:lineTo x="21498" y="0"/>
                    <wp:lineTo x="0" y="0"/>
                  </wp:wrapPolygon>
                </wp:wrapThrough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3515" cy="276225"/>
                          <a:chOff x="-53375" y="0"/>
                          <a:chExt cx="2949839" cy="264160"/>
                        </a:xfrm>
                      </wpg:grpSpPr>
                      <wps:wsp>
                        <wps:cNvPr id="18" name="Zone de texte 18"/>
                        <wps:cNvSpPr txBox="1"/>
                        <wps:spPr>
                          <a:xfrm>
                            <a:off x="-53375" y="0"/>
                            <a:ext cx="2949839" cy="264160"/>
                          </a:xfrm>
                          <a:prstGeom prst="rect">
                            <a:avLst/>
                          </a:prstGeom>
                          <a:solidFill>
                            <a:srgbClr val="11514B"/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06D767" w14:textId="38603B90" w:rsidR="00533C46" w:rsidRPr="008131F3" w:rsidRDefault="003651F5" w:rsidP="00B871E1">
                              <w:pPr>
                                <w:pStyle w:val="Paragraphestandard"/>
                                <w:spacing w:after="113"/>
                                <w:rPr>
                                  <w:rFonts w:ascii="Corbel" w:hAnsi="Corbel" w:cs="SegoePro-Light"/>
                                  <w:b/>
                                  <w:color w:val="FFFFFF" w:themeColor="background1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orbel" w:hAnsi="Corbel" w:cs="SegoePro-Light"/>
                                  <w:b/>
                                  <w:caps/>
                                  <w:color w:val="FFFFFF" w:themeColor="background1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COMPETENCES PROFESSIONNELLES </w:t>
                              </w:r>
                              <w:r w:rsidR="00533C46" w:rsidRPr="008131F3">
                                <w:rPr>
                                  <w:rFonts w:ascii="Corbel" w:hAnsi="Corbel" w:cs="SegoePro-Light"/>
                                  <w:b/>
                                  <w:color w:val="FFFFFF" w:themeColor="background1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79825E8F" w14:textId="77777777" w:rsidR="00533C46" w:rsidRPr="00BC5ADF" w:rsidRDefault="00533C46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6500" y="47625"/>
                            <a:ext cx="184785" cy="16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590FBF" id="Groupe 3" o:spid="_x0000_s1030" style="position:absolute;margin-left:74.6pt;margin-top:189.6pt;width:414.45pt;height:21.75pt;z-index:251635200;mso-width-relative:margin;mso-height-relative:margin" coordorigin="-533" coordsize="29498,2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">
                <v:shape id="Zone de texte 18" o:spid="_x0000_s1031" type="#_x0000_t202" style="position:absolute;left:-533;width:29497;height:2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" fillcolor="#11514b" stroked="f">
                  <v:textbox>
                    <w:txbxContent>
                      <w:p w14:paraId="3806D767" w14:textId="38603B90" w:rsidR="00533C46" w:rsidRPr="008131F3" w:rsidRDefault="003651F5" w:rsidP="00B871E1">
                        <w:pPr>
                          <w:pStyle w:val="Paragraphestandard"/>
                          <w:spacing w:after="113"/>
                          <w:rPr>
                            <w:rFonts w:ascii="Corbel" w:hAnsi="Corbel" w:cs="SegoePro-Light"/>
                            <w:b/>
                            <w:color w:val="FFFFFF" w:themeColor="background1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orbel" w:hAnsi="Corbel" w:cs="SegoePro-Light"/>
                            <w:b/>
                            <w:caps/>
                            <w:color w:val="FFFFFF" w:themeColor="background1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COMPETENCES PROFESSIONNELLES </w:t>
                        </w:r>
                        <w:r w:rsidR="00533C46" w:rsidRPr="008131F3">
                          <w:rPr>
                            <w:rFonts w:ascii="Corbel" w:hAnsi="Corbel" w:cs="SegoePro-Light"/>
                            <w:b/>
                            <w:color w:val="FFFFFF" w:themeColor="background1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79825E8F" w14:textId="77777777" w:rsidR="00533C46" w:rsidRPr="00BC5ADF" w:rsidRDefault="00533C46">
                        <w:pPr>
                          <w:rPr>
                            <w:rFonts w:ascii="Verdana" w:hAnsi="Verdana"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32" type="#_x0000_t75" style="position:absolute;left:24765;top:476;width:1847;height:1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">
                  <v:imagedata r:id="rId21" o:title=""/>
                </v:shape>
                <w10:wrap type="through"/>
              </v:group>
            </w:pict>
          </mc:Fallback>
        </mc:AlternateContent>
      </w:r>
      <w:r w:rsidR="008E3871"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5C348B0E" wp14:editId="66C776DE">
                <wp:simplePos x="0" y="0"/>
                <wp:positionH relativeFrom="margin">
                  <wp:posOffset>948055</wp:posOffset>
                </wp:positionH>
                <wp:positionV relativeFrom="paragraph">
                  <wp:posOffset>979170</wp:posOffset>
                </wp:positionV>
                <wp:extent cx="4210050" cy="283210"/>
                <wp:effectExtent l="0" t="0" r="0" b="2540"/>
                <wp:wrapThrough wrapText="bothSides">
                  <wp:wrapPolygon edited="0">
                    <wp:start x="0" y="0"/>
                    <wp:lineTo x="0" y="20341"/>
                    <wp:lineTo x="21502" y="20341"/>
                    <wp:lineTo x="21502" y="0"/>
                    <wp:lineTo x="0" y="0"/>
                  </wp:wrapPolygon>
                </wp:wrapThrough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0" cy="283210"/>
                          <a:chOff x="0" y="0"/>
                          <a:chExt cx="2738120" cy="264160"/>
                        </a:xfrm>
                      </wpg:grpSpPr>
                      <wps:wsp>
                        <wps:cNvPr id="65" name="Zone de texte 65"/>
                        <wps:cNvSpPr txBox="1"/>
                        <wps:spPr>
                          <a:xfrm>
                            <a:off x="0" y="0"/>
                            <a:ext cx="2738120" cy="264160"/>
                          </a:xfrm>
                          <a:prstGeom prst="rect">
                            <a:avLst/>
                          </a:prstGeom>
                          <a:solidFill>
                            <a:srgbClr val="1E8D82"/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68B20F" w14:textId="4F9B774C" w:rsidR="00533C46" w:rsidRPr="00DC5877" w:rsidRDefault="00533C46" w:rsidP="00B871E1">
                              <w:pPr>
                                <w:pStyle w:val="Textedebulles"/>
                                <w:spacing w:after="113"/>
                                <w:rPr>
                                  <w:rFonts w:ascii="Corbel" w:hAnsi="Corbel" w:cs="SegoePro-Light"/>
                                  <w:b/>
                                  <w:color w:val="FFFFFF" w:themeColor="background1"/>
                                  <w:sz w:val="24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orbel" w:hAnsi="Corbel" w:cs="SegoePro-Light"/>
                                  <w:b/>
                                  <w:color w:val="FFFFFF" w:themeColor="background1"/>
                                  <w:sz w:val="24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Formation</w:t>
                              </w:r>
                              <w:r w:rsidR="009E5CED">
                                <w:rPr>
                                  <w:rFonts w:ascii="Corbel" w:hAnsi="Corbel" w:cs="SegoePro-Light"/>
                                  <w:b/>
                                  <w:color w:val="FFFFFF" w:themeColor="background1"/>
                                  <w:sz w:val="24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en rapport avec </w:t>
                              </w:r>
                              <w:r w:rsidR="005C7905">
                                <w:rPr>
                                  <w:rFonts w:ascii="Corbel" w:hAnsi="Corbel" w:cs="SegoePro-Light"/>
                                  <w:b/>
                                  <w:color w:val="FFFFFF" w:themeColor="background1"/>
                                  <w:sz w:val="24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mon emploi actuel .</w:t>
                              </w:r>
                            </w:p>
                            <w:p w14:paraId="7A83D4BE" w14:textId="77777777" w:rsidR="00533C46" w:rsidRPr="00BC5ADF" w:rsidRDefault="00533C46">
                              <w:pPr>
                                <w:rPr>
                                  <w:rFonts w:ascii="Verdana" w:hAnsi="Verdana"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2213" y="52387"/>
                            <a:ext cx="22288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348B0E" id="Groupe 2" o:spid="_x0000_s1033" style="position:absolute;margin-left:74.65pt;margin-top:77.1pt;width:331.5pt;height:22.3pt;z-index:251646464;mso-position-horizontal-relative:margin;mso-width-relative:margin;mso-height-relative:margin" coordsize="27381,2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">
                <v:shape id="Zone de texte 65" o:spid="_x0000_s1034" type="#_x0000_t202" style="position:absolute;width:27381;height:2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" fillcolor="#1e8d82" stroked="f">
                  <v:textbox>
                    <w:txbxContent>
                      <w:p w14:paraId="7B68B20F" w14:textId="4F9B774C" w:rsidR="00533C46" w:rsidRPr="00DC5877" w:rsidRDefault="00533C46" w:rsidP="00B871E1">
                        <w:pPr>
                          <w:pStyle w:val="Textedebulles"/>
                          <w:spacing w:after="113"/>
                          <w:rPr>
                            <w:rFonts w:ascii="Corbel" w:hAnsi="Corbel" w:cs="SegoePro-Light"/>
                            <w:b/>
                            <w:color w:val="FFFFFF" w:themeColor="background1"/>
                            <w:sz w:val="24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orbel" w:hAnsi="Corbel" w:cs="SegoePro-Light"/>
                            <w:b/>
                            <w:color w:val="FFFFFF" w:themeColor="background1"/>
                            <w:sz w:val="24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Formation</w:t>
                        </w:r>
                        <w:r w:rsidR="009E5CED">
                          <w:rPr>
                            <w:rFonts w:ascii="Corbel" w:hAnsi="Corbel" w:cs="SegoePro-Light"/>
                            <w:b/>
                            <w:color w:val="FFFFFF" w:themeColor="background1"/>
                            <w:sz w:val="24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en rapport avec </w:t>
                        </w:r>
                        <w:r w:rsidR="005C7905">
                          <w:rPr>
                            <w:rFonts w:ascii="Corbel" w:hAnsi="Corbel" w:cs="SegoePro-Light"/>
                            <w:b/>
                            <w:color w:val="FFFFFF" w:themeColor="background1"/>
                            <w:sz w:val="24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mon emploi actuel .</w:t>
                        </w:r>
                      </w:p>
                      <w:p w14:paraId="7A83D4BE" w14:textId="77777777" w:rsidR="00533C46" w:rsidRPr="00BC5ADF" w:rsidRDefault="00533C46">
                        <w:pPr>
                          <w:rPr>
                            <w:rFonts w:ascii="Verdana" w:hAnsi="Verdana"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</v:shape>
                <v:shape id="Image 3" o:spid="_x0000_s1035" type="#_x0000_t75" style="position:absolute;left:24622;top:523;width:2228;height: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">
                  <v:imagedata r:id="rId23" o:title=""/>
                </v:shape>
                <w10:wrap type="through" anchorx="margin"/>
              </v:group>
            </w:pict>
          </mc:Fallback>
        </mc:AlternateContent>
      </w:r>
      <w:r w:rsidR="00FE40BA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281A3D" wp14:editId="15231DD3">
                <wp:simplePos x="0" y="0"/>
                <wp:positionH relativeFrom="column">
                  <wp:posOffset>3533775</wp:posOffset>
                </wp:positionH>
                <wp:positionV relativeFrom="page">
                  <wp:posOffset>297180</wp:posOffset>
                </wp:positionV>
                <wp:extent cx="3013200" cy="684000"/>
                <wp:effectExtent l="0" t="0" r="0" b="1905"/>
                <wp:wrapThrough wrapText="bothSides">
                  <wp:wrapPolygon edited="0">
                    <wp:start x="273" y="0"/>
                    <wp:lineTo x="273" y="21058"/>
                    <wp:lineTo x="21168" y="21058"/>
                    <wp:lineTo x="21168" y="0"/>
                    <wp:lineTo x="273" y="0"/>
                  </wp:wrapPolygon>
                </wp:wrapThrough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32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2E493" w14:textId="77777777" w:rsidR="00533C46" w:rsidRPr="0075570E" w:rsidRDefault="00533C46" w:rsidP="00D873DD">
                            <w:pPr>
                              <w:pStyle w:val="Textedebulles"/>
                              <w:spacing w:after="113"/>
                              <w:jc w:val="center"/>
                              <w:rPr>
                                <w:rFonts w:ascii="Corbel" w:hAnsi="Corbel" w:cs="SegoePro-Light"/>
                                <w:i/>
                                <w:color w:val="EC974C"/>
                                <w:sz w:val="30"/>
                                <w:szCs w:val="3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1A3D" id="Zone de texte 13" o:spid="_x0000_s1036" type="#_x0000_t202" style="position:absolute;margin-left:278.25pt;margin-top:23.4pt;width:237.25pt;height:53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" filled="f" stroked="f">
                <v:textbox>
                  <w:txbxContent>
                    <w:p w14:paraId="52C2E493" w14:textId="77777777" w:rsidR="00533C46" w:rsidRPr="0075570E" w:rsidRDefault="00533C46" w:rsidP="00D873DD">
                      <w:pPr>
                        <w:pStyle w:val="Textedebulles"/>
                        <w:spacing w:after="113"/>
                        <w:jc w:val="center"/>
                        <w:rPr>
                          <w:rFonts w:ascii="Corbel" w:hAnsi="Corbel" w:cs="SegoePro-Light"/>
                          <w:i/>
                          <w:color w:val="EC974C"/>
                          <w:sz w:val="30"/>
                          <w:szCs w:val="3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E5CED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21DB93D" wp14:editId="1A7A2EFE">
                <wp:simplePos x="0" y="0"/>
                <wp:positionH relativeFrom="page">
                  <wp:align>right</wp:align>
                </wp:positionH>
                <wp:positionV relativeFrom="paragraph">
                  <wp:posOffset>110490</wp:posOffset>
                </wp:positionV>
                <wp:extent cx="5790565" cy="807085"/>
                <wp:effectExtent l="0" t="0" r="635" b="0"/>
                <wp:wrapThrough wrapText="bothSides">
                  <wp:wrapPolygon edited="0">
                    <wp:start x="0" y="0"/>
                    <wp:lineTo x="0" y="20903"/>
                    <wp:lineTo x="21531" y="20903"/>
                    <wp:lineTo x="21531" y="0"/>
                    <wp:lineTo x="0" y="0"/>
                  </wp:wrapPolygon>
                </wp:wrapThrough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0565" cy="807085"/>
                        </a:xfrm>
                        <a:prstGeom prst="rect">
                          <a:avLst/>
                        </a:prstGeom>
                        <a:solidFill>
                          <a:srgbClr val="E0672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615A29" w14:textId="013E5060" w:rsidR="008F5F62" w:rsidRPr="00BE3925" w:rsidRDefault="005D617D" w:rsidP="003676C6">
                            <w:pPr>
                              <w:pStyle w:val="Textedebulles"/>
                              <w:spacing w:after="113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24"/>
                                <w:szCs w:val="2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392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Préférer être utile qu'important.</w:t>
                            </w:r>
                            <w:r w:rsidR="00BE3925" w:rsidRPr="00BE3925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E3925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4"/>
                                <w:szCs w:val="24"/>
                              </w:rPr>
                              <w:t>Formateur et expert de terrain, je mets la protection, la gestion de crise et le bien-être au service de la sécurité de chacun.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5200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DB93D" id="Zone de texte 14" o:spid="_x0000_s1037" type="#_x0000_t202" style="position:absolute;margin-left:404.75pt;margin-top:8.7pt;width:455.95pt;height:63.55pt;z-index:2516188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" fillcolor="#e06721" stroked="f">
                <v:textbox inset="7mm,,,0">
                  <w:txbxContent>
                    <w:p w14:paraId="58615A29" w14:textId="013E5060" w:rsidR="008F5F62" w:rsidRPr="00BE3925" w:rsidRDefault="005D617D" w:rsidP="003676C6">
                      <w:pPr>
                        <w:pStyle w:val="Textedebulles"/>
                        <w:spacing w:after="113"/>
                        <w:jc w:val="center"/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24"/>
                          <w:szCs w:val="2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3925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Préférer être utile qu'important.</w:t>
                      </w:r>
                      <w:r w:rsidR="00BE3925" w:rsidRPr="00BE3925">
                        <w:rPr>
                          <w:rFonts w:asciiTheme="majorHAnsi" w:hAnsiTheme="majorHAnsi" w:cstheme="majorHAns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BE3925">
                        <w:rPr>
                          <w:rFonts w:asciiTheme="majorHAnsi" w:hAnsiTheme="majorHAnsi" w:cstheme="majorHAnsi"/>
                          <w:color w:val="FFFFFF" w:themeColor="background1"/>
                          <w:sz w:val="24"/>
                          <w:szCs w:val="24"/>
                        </w:rPr>
                        <w:t>Formateur et expert de terrain, je mets la protection, la gestion de crise et le bien-être au service de la sécurité de chacun.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 w:rsidR="00260D9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FF3DC6" wp14:editId="6FF1A121">
                <wp:simplePos x="0" y="0"/>
                <wp:positionH relativeFrom="column">
                  <wp:posOffset>1218565</wp:posOffset>
                </wp:positionH>
                <wp:positionV relativeFrom="paragraph">
                  <wp:posOffset>8400415</wp:posOffset>
                </wp:positionV>
                <wp:extent cx="3801110" cy="1002030"/>
                <wp:effectExtent l="0" t="0" r="0" b="0"/>
                <wp:wrapSquare wrapText="bothSides"/>
                <wp:docPr id="76" name="Zone de text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1110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357BA" w14:textId="77777777" w:rsidR="00533C46" w:rsidRPr="00BE5C04" w:rsidRDefault="00533C46" w:rsidP="00BE5C04">
                            <w:pPr>
                              <w:rPr>
                                <w:rFonts w:ascii="Corbel" w:hAnsi="Corbel"/>
                                <w:b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F3DC6" id="Zone de texte 76" o:spid="_x0000_s1038" type="#_x0000_t202" style="position:absolute;margin-left:95.95pt;margin-top:661.45pt;width:299.3pt;height:78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" filled="f" stroked="f">
                <v:textbox>
                  <w:txbxContent>
                    <w:p w14:paraId="2E9357BA" w14:textId="77777777" w:rsidR="00533C46" w:rsidRPr="00BE5C04" w:rsidRDefault="00533C46" w:rsidP="00BE5C04">
                      <w:pPr>
                        <w:rPr>
                          <w:rFonts w:ascii="Corbel" w:hAnsi="Corbel"/>
                          <w:b/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0D98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3BF64C7" wp14:editId="6E3E5AB8">
                <wp:simplePos x="0" y="0"/>
                <wp:positionH relativeFrom="column">
                  <wp:posOffset>1218565</wp:posOffset>
                </wp:positionH>
                <wp:positionV relativeFrom="paragraph">
                  <wp:posOffset>6560820</wp:posOffset>
                </wp:positionV>
                <wp:extent cx="3046730" cy="1002030"/>
                <wp:effectExtent l="0" t="0" r="0" b="0"/>
                <wp:wrapSquare wrapText="bothSides"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6730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97226" w14:textId="77777777" w:rsidR="00533C46" w:rsidRPr="00380ED0" w:rsidRDefault="00533C46" w:rsidP="0043288E">
                            <w:pPr>
                              <w:rPr>
                                <w:rFonts w:ascii="Corbel" w:hAnsi="Corbel"/>
                                <w:b/>
                                <w:i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F64C7" id="Zone de texte 37" o:spid="_x0000_s1039" type="#_x0000_t202" style="position:absolute;margin-left:95.95pt;margin-top:516.6pt;width:239.9pt;height:78.9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" filled="f" stroked="f">
                <v:textbox>
                  <w:txbxContent>
                    <w:p w14:paraId="43797226" w14:textId="77777777" w:rsidR="00533C46" w:rsidRPr="00380ED0" w:rsidRDefault="00533C46" w:rsidP="0043288E">
                      <w:pPr>
                        <w:rPr>
                          <w:rFonts w:ascii="Corbel" w:hAnsi="Corbel"/>
                          <w:b/>
                          <w:i/>
                          <w:color w:val="595959" w:themeColor="text1" w:themeTint="A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33C46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52A5E7E0" wp14:editId="41BD5996">
                <wp:simplePos x="0" y="0"/>
                <wp:positionH relativeFrom="column">
                  <wp:posOffset>-909320</wp:posOffset>
                </wp:positionH>
                <wp:positionV relativeFrom="paragraph">
                  <wp:posOffset>6031230</wp:posOffset>
                </wp:positionV>
                <wp:extent cx="1797862" cy="3554057"/>
                <wp:effectExtent l="0" t="0" r="31115" b="53340"/>
                <wp:wrapNone/>
                <wp:docPr id="89" name="Grouper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862" cy="3554057"/>
                          <a:chOff x="0" y="0"/>
                          <a:chExt cx="1797862" cy="3554057"/>
                        </a:xfrm>
                      </wpg:grpSpPr>
                      <wps:wsp>
                        <wps:cNvPr id="85" name="Connecteur droit 85"/>
                        <wps:cNvCnPr/>
                        <wps:spPr>
                          <a:xfrm flipH="1" flipV="1">
                            <a:off x="0" y="0"/>
                            <a:ext cx="1797862" cy="3103052"/>
                          </a:xfrm>
                          <a:prstGeom prst="line">
                            <a:avLst/>
                          </a:prstGeom>
                          <a:ln w="15875" cap="rnd">
                            <a:solidFill>
                              <a:srgbClr val="FFFFFF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Connecteur droit 86"/>
                        <wps:cNvCnPr/>
                        <wps:spPr>
                          <a:xfrm flipH="1" flipV="1">
                            <a:off x="9525" y="1245235"/>
                            <a:ext cx="1775012" cy="1851622"/>
                          </a:xfrm>
                          <a:prstGeom prst="line">
                            <a:avLst/>
                          </a:prstGeom>
                          <a:ln w="15875" cap="rnd">
                            <a:solidFill>
                              <a:srgbClr val="FFFFFF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Connecteur droit 87"/>
                        <wps:cNvCnPr/>
                        <wps:spPr>
                          <a:xfrm flipH="1" flipV="1">
                            <a:off x="5080" y="2531745"/>
                            <a:ext cx="1743748" cy="524174"/>
                          </a:xfrm>
                          <a:prstGeom prst="line">
                            <a:avLst/>
                          </a:prstGeom>
                          <a:ln w="15875" cap="rnd">
                            <a:solidFill>
                              <a:srgbClr val="FFFFFF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Connecteur droit 88"/>
                        <wps:cNvCnPr/>
                        <wps:spPr>
                          <a:xfrm flipH="1" flipV="1">
                            <a:off x="19050" y="2150745"/>
                            <a:ext cx="1684804" cy="1403312"/>
                          </a:xfrm>
                          <a:prstGeom prst="line">
                            <a:avLst/>
                          </a:prstGeom>
                          <a:ln w="15875" cap="rnd">
                            <a:solidFill>
                              <a:srgbClr val="FFFFFF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7F3F8" id="Grouper 89" o:spid="_x0000_s1026" style="position:absolute;margin-left:-71.6pt;margin-top:474.9pt;width:141.55pt;height:279.85pt;z-index:251678208" coordsize="17978,35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">
                <v:line id="Connecteur droit 85" o:spid="_x0000_s1027" style="position:absolute;flip:x y;visibility:visible;mso-wrap-style:square" from="0,0" to="17978,3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" strokecolor="white" strokeweight="1.25pt">
                  <v:stroke dashstyle="1 1" endcap="round"/>
                </v:line>
                <v:line id="Connecteur droit 86" o:spid="_x0000_s1028" style="position:absolute;flip:x y;visibility:visible;mso-wrap-style:square" from="95,12452" to="17845,30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" strokecolor="white" strokeweight="1.25pt">
                  <v:stroke dashstyle="1 1" endcap="round"/>
                </v:line>
                <v:line id="Connecteur droit 87" o:spid="_x0000_s1029" style="position:absolute;flip:x y;visibility:visible;mso-wrap-style:square" from="50,25317" to="17488,30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" strokecolor="white" strokeweight="1.25pt">
                  <v:stroke dashstyle="1 1" endcap="round"/>
                </v:line>
                <v:line id="Connecteur droit 88" o:spid="_x0000_s1030" style="position:absolute;flip:x y;visibility:visible;mso-wrap-style:square" from="190,21507" to="17038,35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" strokecolor="white" strokeweight="1.25pt">
                  <v:stroke dashstyle="1 1" endcap="round"/>
                </v:line>
              </v:group>
            </w:pict>
          </mc:Fallback>
        </mc:AlternateContent>
      </w:r>
      <w:r w:rsidR="00945931" w:rsidRPr="00945931">
        <w:t xml:space="preserve">  </w:t>
      </w:r>
    </w:p>
    <w:sectPr w:rsidR="00AF7C19" w:rsidSect="00F93E26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53197" w14:textId="77777777" w:rsidR="005F7214" w:rsidRDefault="005F7214" w:rsidP="00B51FFB">
      <w:r>
        <w:separator/>
      </w:r>
    </w:p>
  </w:endnote>
  <w:endnote w:type="continuationSeparator" w:id="0">
    <w:p w14:paraId="2F25A29D" w14:textId="77777777" w:rsidR="005F7214" w:rsidRDefault="005F7214" w:rsidP="00B5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Pro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Pro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9B74" w14:textId="77777777" w:rsidR="00773A5E" w:rsidRDefault="00773A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D751" w14:textId="77777777" w:rsidR="00773A5E" w:rsidRDefault="00773A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4BF1" w14:textId="77777777" w:rsidR="00773A5E" w:rsidRDefault="00773A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7360D" w14:textId="77777777" w:rsidR="005F7214" w:rsidRDefault="005F7214" w:rsidP="00B51FFB">
      <w:r>
        <w:separator/>
      </w:r>
    </w:p>
  </w:footnote>
  <w:footnote w:type="continuationSeparator" w:id="0">
    <w:p w14:paraId="17BCFBA5" w14:textId="77777777" w:rsidR="005F7214" w:rsidRDefault="005F7214" w:rsidP="00B51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06ED" w14:textId="77777777" w:rsidR="00773A5E" w:rsidRDefault="00773A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5972" w14:textId="77777777" w:rsidR="00773A5E" w:rsidRDefault="00773A5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6071" w14:textId="77777777" w:rsidR="00773A5E" w:rsidRDefault="00773A5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70F3"/>
    <w:multiLevelType w:val="hybridMultilevel"/>
    <w:tmpl w:val="50C295DC"/>
    <w:lvl w:ilvl="0" w:tplc="040C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C315E67"/>
    <w:multiLevelType w:val="hybridMultilevel"/>
    <w:tmpl w:val="A72A9D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93A25"/>
    <w:multiLevelType w:val="hybridMultilevel"/>
    <w:tmpl w:val="9F6ED42C"/>
    <w:lvl w:ilvl="0" w:tplc="040C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4D464568"/>
    <w:multiLevelType w:val="hybridMultilevel"/>
    <w:tmpl w:val="B7F6E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19768">
    <w:abstractNumId w:val="0"/>
  </w:num>
  <w:num w:numId="2" w16cid:durableId="1288780450">
    <w:abstractNumId w:val="2"/>
  </w:num>
  <w:num w:numId="3" w16cid:durableId="1823086119">
    <w:abstractNumId w:val="1"/>
  </w:num>
  <w:num w:numId="4" w16cid:durableId="148439637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fr-FR" w:vendorID="64" w:dllVersion="4096" w:nlCheck="1" w:checkStyle="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ED"/>
    <w:rsid w:val="000D1CD5"/>
    <w:rsid w:val="000E5A1F"/>
    <w:rsid w:val="00147745"/>
    <w:rsid w:val="001B01AB"/>
    <w:rsid w:val="001B55A0"/>
    <w:rsid w:val="002303A4"/>
    <w:rsid w:val="002319E2"/>
    <w:rsid w:val="002543AF"/>
    <w:rsid w:val="00260D98"/>
    <w:rsid w:val="00291F1F"/>
    <w:rsid w:val="003217BD"/>
    <w:rsid w:val="003438A7"/>
    <w:rsid w:val="00344FD2"/>
    <w:rsid w:val="003615FE"/>
    <w:rsid w:val="003651F5"/>
    <w:rsid w:val="003676C6"/>
    <w:rsid w:val="00380ED0"/>
    <w:rsid w:val="003A513F"/>
    <w:rsid w:val="003D445D"/>
    <w:rsid w:val="003F1FC9"/>
    <w:rsid w:val="004228E2"/>
    <w:rsid w:val="00427934"/>
    <w:rsid w:val="0043288E"/>
    <w:rsid w:val="00446CB6"/>
    <w:rsid w:val="00454E61"/>
    <w:rsid w:val="00472DA1"/>
    <w:rsid w:val="004B60AA"/>
    <w:rsid w:val="004B6364"/>
    <w:rsid w:val="004E779B"/>
    <w:rsid w:val="0050656F"/>
    <w:rsid w:val="00533C46"/>
    <w:rsid w:val="00565A56"/>
    <w:rsid w:val="005979DD"/>
    <w:rsid w:val="005C7905"/>
    <w:rsid w:val="005D617D"/>
    <w:rsid w:val="005F7214"/>
    <w:rsid w:val="00640C09"/>
    <w:rsid w:val="00665F4A"/>
    <w:rsid w:val="006C1320"/>
    <w:rsid w:val="00747D8D"/>
    <w:rsid w:val="0075570E"/>
    <w:rsid w:val="00773A5E"/>
    <w:rsid w:val="00791F2D"/>
    <w:rsid w:val="007F1C55"/>
    <w:rsid w:val="007F61C3"/>
    <w:rsid w:val="008131F3"/>
    <w:rsid w:val="00836B6D"/>
    <w:rsid w:val="008424FA"/>
    <w:rsid w:val="00861BF3"/>
    <w:rsid w:val="008903C0"/>
    <w:rsid w:val="008C43A9"/>
    <w:rsid w:val="008E3871"/>
    <w:rsid w:val="008F2E44"/>
    <w:rsid w:val="008F5F62"/>
    <w:rsid w:val="00945931"/>
    <w:rsid w:val="00952F2A"/>
    <w:rsid w:val="009936D8"/>
    <w:rsid w:val="00993A09"/>
    <w:rsid w:val="009E5CED"/>
    <w:rsid w:val="009F5531"/>
    <w:rsid w:val="00A23F6C"/>
    <w:rsid w:val="00A250BE"/>
    <w:rsid w:val="00A66FCA"/>
    <w:rsid w:val="00AA6C16"/>
    <w:rsid w:val="00AF7C19"/>
    <w:rsid w:val="00B45604"/>
    <w:rsid w:val="00B47022"/>
    <w:rsid w:val="00B51FFB"/>
    <w:rsid w:val="00B66F67"/>
    <w:rsid w:val="00B871E1"/>
    <w:rsid w:val="00BC5ADF"/>
    <w:rsid w:val="00BE3925"/>
    <w:rsid w:val="00BE5C04"/>
    <w:rsid w:val="00C00B4A"/>
    <w:rsid w:val="00CE06E8"/>
    <w:rsid w:val="00D05E1E"/>
    <w:rsid w:val="00D326EE"/>
    <w:rsid w:val="00D8598A"/>
    <w:rsid w:val="00D873DD"/>
    <w:rsid w:val="00DA3B41"/>
    <w:rsid w:val="00DC5877"/>
    <w:rsid w:val="00DC692B"/>
    <w:rsid w:val="00E124E1"/>
    <w:rsid w:val="00E27B5B"/>
    <w:rsid w:val="00E76932"/>
    <w:rsid w:val="00E916A0"/>
    <w:rsid w:val="00EF1CB6"/>
    <w:rsid w:val="00F52B97"/>
    <w:rsid w:val="00F93E26"/>
    <w:rsid w:val="00FB572A"/>
    <w:rsid w:val="00FE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CDF9A"/>
  <w15:docId w15:val="{8F1C03C4-FF52-4777-965F-EAB9F9A5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unhideWhenUsed/>
    <w:rsid w:val="00F93E26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F93E26"/>
    <w:rPr>
      <w:rFonts w:ascii="Lucida Grande" w:hAnsi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F93E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Lienhypertexte">
    <w:name w:val="Hyperlink"/>
    <w:basedOn w:val="Policepardfaut"/>
    <w:uiPriority w:val="99"/>
    <w:unhideWhenUsed/>
    <w:rsid w:val="00B470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47022"/>
    <w:rPr>
      <w:color w:val="800080" w:themeColor="followedHyperlink"/>
      <w:u w:val="single"/>
    </w:rPr>
  </w:style>
  <w:style w:type="paragraph" w:customStyle="1" w:styleId="Aucunstyle">
    <w:name w:val="[Aucun style]"/>
    <w:rsid w:val="002303A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En-tte">
    <w:name w:val="header"/>
    <w:basedOn w:val="Normal"/>
    <w:link w:val="En-tteCar"/>
    <w:uiPriority w:val="99"/>
    <w:unhideWhenUsed/>
    <w:rsid w:val="00B51F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1FFB"/>
  </w:style>
  <w:style w:type="paragraph" w:styleId="Pieddepage">
    <w:name w:val="footer"/>
    <w:basedOn w:val="Normal"/>
    <w:link w:val="PieddepageCar"/>
    <w:uiPriority w:val="99"/>
    <w:unhideWhenUsed/>
    <w:rsid w:val="00B51F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1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mailto:adresse@email.zz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6.png"/><Relationship Id="rId10" Type="http://schemas.openxmlformats.org/officeDocument/2006/relationships/header" Target="header1.xml"/><Relationship Id="rId19" Type="http://schemas.openxmlformats.org/officeDocument/2006/relationships/hyperlink" Target="mailto:adresse@email.z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AppData\Roaming\Microsoft\Templates\CV%20moderne%20color&#233;%20(design%20vertical)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quiredFrom xmlns="6d93d202-47fc-4405-873a-cab67cc5f1b2">Internal MS</AcquiredFrom>
    <IsSearchable xmlns="6d93d202-47fc-4405-873a-cab67cc5f1b2">false</IsSearchable>
    <EditorialStatus xmlns="6d93d202-47fc-4405-873a-cab67cc5f1b2">Complete</EditorialStatus>
    <OriginAsset xmlns="6d93d202-47fc-4405-873a-cab67cc5f1b2" xsi:nil="true"/>
    <ThumbnailAssetId xmlns="6d93d202-47fc-4405-873a-cab67cc5f1b2" xsi:nil="true"/>
    <TrustLevel xmlns="6d93d202-47fc-4405-873a-cab67cc5f1b2">1 Microsoft Managed Content</TrustLevel>
    <MarketSpecific xmlns="6d93d202-47fc-4405-873a-cab67cc5f1b2">false</MarketSpecific>
    <LocManualTestRequired xmlns="6d93d202-47fc-4405-873a-cab67cc5f1b2">false</LocManualTestRequired>
    <LocalizationTagsTaxHTField0 xmlns="6d93d202-47fc-4405-873a-cab67cc5f1b2">
      <Terms xmlns="http://schemas.microsoft.com/office/infopath/2007/PartnerControls"/>
    </LocalizationTagsTaxHTField0>
    <TPNamespace xmlns="6d93d202-47fc-4405-873a-cab67cc5f1b2" xsi:nil="true"/>
    <CampaignTagsTaxHTField0 xmlns="6d93d202-47fc-4405-873a-cab67cc5f1b2">
      <Terms xmlns="http://schemas.microsoft.com/office/infopath/2007/PartnerControls"/>
    </CampaignTagsTaxHTField0>
    <DirectSourceMarket xmlns="6d93d202-47fc-4405-873a-cab67cc5f1b2" xsi:nil="true"/>
    <LocLastLocAttemptVersionLookup xmlns="6d93d202-47fc-4405-873a-cab67cc5f1b2">248670</LocLastLocAttemptVersionLookup>
    <MachineTranslated xmlns="6d93d202-47fc-4405-873a-cab67cc5f1b2">false</MachineTranslated>
    <PlannedPubDate xmlns="6d93d202-47fc-4405-873a-cab67cc5f1b2" xsi:nil="true"/>
    <SubmitterId xmlns="6d93d202-47fc-4405-873a-cab67cc5f1b2" xsi:nil="true"/>
    <Downloads xmlns="6d93d202-47fc-4405-873a-cab67cc5f1b2">0</Downloads>
    <OriginalSourceMarket xmlns="6d93d202-47fc-4405-873a-cab67cc5f1b2" xsi:nil="true"/>
    <PublishTargets xmlns="6d93d202-47fc-4405-873a-cab67cc5f1b2">OfficeOnlineVNext</PublishTargets>
    <ArtSampleDocs xmlns="6d93d202-47fc-4405-873a-cab67cc5f1b2" xsi:nil="true"/>
    <ApprovalLog xmlns="6d93d202-47fc-4405-873a-cab67cc5f1b2" xsi:nil="true"/>
    <ApprovalStatus xmlns="6d93d202-47fc-4405-873a-cab67cc5f1b2">InProgress</ApprovalStatus>
    <TPComponent xmlns="6d93d202-47fc-4405-873a-cab67cc5f1b2" xsi:nil="true"/>
    <EditorialTags xmlns="6d93d202-47fc-4405-873a-cab67cc5f1b2" xsi:nil="true"/>
    <TPExecutable xmlns="6d93d202-47fc-4405-873a-cab67cc5f1b2" xsi:nil="true"/>
    <InternalTagsTaxHTField0 xmlns="6d93d202-47fc-4405-873a-cab67cc5f1b2">
      <Terms xmlns="http://schemas.microsoft.com/office/infopath/2007/PartnerControls"/>
    </InternalTagsTaxHTField0>
    <LastHandOff xmlns="6d93d202-47fc-4405-873a-cab67cc5f1b2" xsi:nil="true"/>
    <LocRecommendedHandoff xmlns="6d93d202-47fc-4405-873a-cab67cc5f1b2" xsi:nil="true"/>
    <BusinessGroup xmlns="6d93d202-47fc-4405-873a-cab67cc5f1b2" xsi:nil="true"/>
    <TPAppVersion xmlns="6d93d202-47fc-4405-873a-cab67cc5f1b2" xsi:nil="true"/>
    <VoteCount xmlns="6d93d202-47fc-4405-873a-cab67cc5f1b2" xsi:nil="true"/>
    <APAuthor xmlns="6d93d202-47fc-4405-873a-cab67cc5f1b2">
      <UserInfo>
        <DisplayName/>
        <AccountId>1229</AccountId>
        <AccountType/>
      </UserInfo>
    </APAuthor>
    <TPCommandLine xmlns="6d93d202-47fc-4405-873a-cab67cc5f1b2" xsi:nil="true"/>
    <UACurrentWords xmlns="6d93d202-47fc-4405-873a-cab67cc5f1b2" xsi:nil="true"/>
    <AssetId xmlns="6d93d202-47fc-4405-873a-cab67cc5f1b2">TP104315850</AssetId>
    <Manager xmlns="6d93d202-47fc-4405-873a-cab67cc5f1b2" xsi:nil="true"/>
    <NumericId xmlns="6d93d202-47fc-4405-873a-cab67cc5f1b2" xsi:nil="true"/>
    <HandoffToMSDN xmlns="6d93d202-47fc-4405-873a-cab67cc5f1b2" xsi:nil="true"/>
    <Markets xmlns="6d93d202-47fc-4405-873a-cab67cc5f1b2"/>
    <UALocComments xmlns="6d93d202-47fc-4405-873a-cab67cc5f1b2" xsi:nil="true"/>
    <UALocRecommendation xmlns="6d93d202-47fc-4405-873a-cab67cc5f1b2">Localize</UALocRecommendation>
    <Component xmlns="64acb2c5-0a2b-4bda-bd34-58e36cbb80d2" xsi:nil="true"/>
    <AssetStart xmlns="6d93d202-47fc-4405-873a-cab67cc5f1b2">2014-04-25T14:10:26+00:00</AssetStart>
    <CrawlForDependencies xmlns="6d93d202-47fc-4405-873a-cab67cc5f1b2">false</CrawlForDependencies>
    <LastModifiedDateTime xmlns="6d93d202-47fc-4405-873a-cab67cc5f1b2" xsi:nil="true"/>
    <LocMarketGroupTiers2 xmlns="6d93d202-47fc-4405-873a-cab67cc5f1b2" xsi:nil="true"/>
    <PublishStatusLookup xmlns="6d93d202-47fc-4405-873a-cab67cc5f1b2">
      <Value>611452</Value>
    </PublishStatusLookup>
    <AverageRating xmlns="6d93d202-47fc-4405-873a-cab67cc5f1b2" xsi:nil="true"/>
    <CSXUpdate xmlns="6d93d202-47fc-4405-873a-cab67cc5f1b2">false</CSXUpdate>
    <UAProjectedTotalWords xmlns="6d93d202-47fc-4405-873a-cab67cc5f1b2" xsi:nil="true"/>
    <AssetExpire xmlns="6d93d202-47fc-4405-873a-cab67cc5f1b2">2029-01-01T00:00:00+00:00</AssetExpire>
    <AssetType xmlns="6d93d202-47fc-4405-873a-cab67cc5f1b2" xsi:nil="true"/>
    <IntlLangReviewDate xmlns="6d93d202-47fc-4405-873a-cab67cc5f1b2" xsi:nil="true"/>
    <TPFriendlyName xmlns="6d93d202-47fc-4405-873a-cab67cc5f1b2" xsi:nil="true"/>
    <IntlLangReview xmlns="6d93d202-47fc-4405-873a-cab67cc5f1b2">false</IntlLangReview>
    <OOCacheId xmlns="6d93d202-47fc-4405-873a-cab67cc5f1b2" xsi:nil="true"/>
    <PolicheckWords xmlns="6d93d202-47fc-4405-873a-cab67cc5f1b2" xsi:nil="true"/>
    <TemplateStatus xmlns="6d93d202-47fc-4405-873a-cab67cc5f1b2">Complete</TemplateStatus>
    <CSXSubmissionMarket xmlns="6d93d202-47fc-4405-873a-cab67cc5f1b2" xsi:nil="true"/>
    <BlockPublish xmlns="6d93d202-47fc-4405-873a-cab67cc5f1b2">false</BlockPublish>
    <FriendlyTitle xmlns="6d93d202-47fc-4405-873a-cab67cc5f1b2" xsi:nil="true"/>
    <TPLaunchHelpLinkType xmlns="6d93d202-47fc-4405-873a-cab67cc5f1b2">Template</TPLaunchHelpLinkType>
    <LocComments xmlns="6d93d202-47fc-4405-873a-cab67cc5f1b2" xsi:nil="true"/>
    <Providers xmlns="6d93d202-47fc-4405-873a-cab67cc5f1b2" xsi:nil="true"/>
    <SourceTitle xmlns="6d93d202-47fc-4405-873a-cab67cc5f1b2" xsi:nil="true"/>
    <TemplateTemplateType xmlns="6d93d202-47fc-4405-873a-cab67cc5f1b2">Word Document Template</TemplateTemplateType>
    <TimesCloned xmlns="6d93d202-47fc-4405-873a-cab67cc5f1b2" xsi:nil="true"/>
    <ClipArtFilename xmlns="6d93d202-47fc-4405-873a-cab67cc5f1b2" xsi:nil="true"/>
    <APDescription xmlns="6d93d202-47fc-4405-873a-cab67cc5f1b2">Subtile mélange entre modernité et présentation colorée, ce CV ne laissera pas les recruteurs indifférents.</APDescription>
    <TaxCatchAll xmlns="6d93d202-47fc-4405-873a-cab67cc5f1b2"/>
    <TPApplication xmlns="6d93d202-47fc-4405-873a-cab67cc5f1b2" xsi:nil="true"/>
    <CSXHash xmlns="6d93d202-47fc-4405-873a-cab67cc5f1b2" xsi:nil="true"/>
    <PrimaryImageGen xmlns="6d93d202-47fc-4405-873a-cab67cc5f1b2">true</PrimaryImageGen>
    <ContentItem xmlns="6d93d202-47fc-4405-873a-cab67cc5f1b2" xsi:nil="true"/>
    <IsDeleted xmlns="6d93d202-47fc-4405-873a-cab67cc5f1b2">false</IsDeleted>
    <ShowIn xmlns="6d93d202-47fc-4405-873a-cab67cc5f1b2">Show everywhere</ShowIn>
    <BugNumber xmlns="6d93d202-47fc-4405-873a-cab67cc5f1b2" xsi:nil="true"/>
    <LegacyData xmlns="6d93d202-47fc-4405-873a-cab67cc5f1b2" xsi:nil="true"/>
    <TPLaunchHelpLink xmlns="6d93d202-47fc-4405-873a-cab67cc5f1b2" xsi:nil="true"/>
    <Milestone xmlns="6d93d202-47fc-4405-873a-cab67cc5f1b2" xsi:nil="true"/>
    <OriginalRelease xmlns="6d93d202-47fc-4405-873a-cab67cc5f1b2">15</OriginalRelease>
    <RecommendationsModifier xmlns="6d93d202-47fc-4405-873a-cab67cc5f1b2" xsi:nil="true"/>
    <ScenarioTagsTaxHTField0 xmlns="6d93d202-47fc-4405-873a-cab67cc5f1b2">
      <Terms xmlns="http://schemas.microsoft.com/office/infopath/2007/PartnerControls"/>
    </ScenarioTagsTaxHTField0>
    <UANotes xmlns="6d93d202-47fc-4405-873a-cab67cc5f1b2" xsi:nil="true"/>
    <FeatureTagsTaxHTField0 xmlns="6d93d202-47fc-4405-873a-cab67cc5f1b2">
      <Terms xmlns="http://schemas.microsoft.com/office/infopath/2007/PartnerControls"/>
    </FeatureTagsTaxHTField0>
    <IntlLangReviewer xmlns="6d93d202-47fc-4405-873a-cab67cc5f1b2" xsi:nil="true"/>
    <IntlLocPriority xmlns="6d93d202-47fc-4405-873a-cab67cc5f1b2" xsi:nil="true"/>
    <OpenTemplate xmlns="6d93d202-47fc-4405-873a-cab67cc5f1b2">true</OpenTemplate>
    <Provider xmlns="6d93d202-47fc-4405-873a-cab67cc5f1b2" xsi:nil="true"/>
    <CSXSubmissionDate xmlns="6d93d202-47fc-4405-873a-cab67cc5f1b2" xsi:nil="true"/>
    <Description0 xmlns="64acb2c5-0a2b-4bda-bd34-58e36cbb80d2" xsi:nil="true"/>
    <TPClientViewer xmlns="6d93d202-47fc-4405-873a-cab67cc5f1b2" xsi:nil="true"/>
    <DSATActionTaken xmlns="6d93d202-47fc-4405-873a-cab67cc5f1b2" xsi:nil="true"/>
    <APEditor xmlns="6d93d202-47fc-4405-873a-cab67cc5f1b2">
      <UserInfo>
        <DisplayName/>
        <AccountId xsi:nil="true"/>
        <AccountType/>
      </UserInfo>
    </APEditor>
    <TPInstallLocation xmlns="6d93d202-47fc-4405-873a-cab67cc5f1b2" xsi:nil="true"/>
    <OutputCachingOn xmlns="6d93d202-47fc-4405-873a-cab67cc5f1b2">false</OutputCachingOn>
    <ParentAssetId xmlns="6d93d202-47fc-4405-873a-cab67cc5f1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41eb558a2b826e6e4f9defd990175bec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19deea0185cf7bc57eee9b90b1ba2ace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52AA28E-FE7A-40FB-B910-0A1059EE4818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customXml/itemProps2.xml><?xml version="1.0" encoding="utf-8"?>
<ds:datastoreItem xmlns:ds="http://schemas.openxmlformats.org/officeDocument/2006/customXml" ds:itemID="{E42CA099-642C-4777-91F1-B617F9D11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AA435-881C-4F11-9414-A1097715BE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 moderne coloré (design vertical).dotx</Template>
  <TotalTime>100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 moderne coloré (design vertical)</vt:lpstr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moderne coloré (design vertical)</dc:title>
  <dc:creator>Protection  Personnelle</dc:creator>
  <cp:lastModifiedBy>christian JORDAN</cp:lastModifiedBy>
  <cp:revision>4</cp:revision>
  <cp:lastPrinted>2025-06-04T08:49:00Z</cp:lastPrinted>
  <dcterms:created xsi:type="dcterms:W3CDTF">2026-08-31T10:37:00Z</dcterms:created>
  <dcterms:modified xsi:type="dcterms:W3CDTF">2026-08-31T12:12:00Z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0x01010069924D1ECC420D47A2456556BC94F7370400BDF4491DEA4973499845289601F88B9F</vt:lpwstr>
  </property>
</Properties>
</file>